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BBE43" w14:textId="491EE755" w:rsidR="00C55415" w:rsidRDefault="00C55415" w:rsidP="00C55415">
      <w:pPr>
        <w:spacing w:after="240"/>
        <w:ind w:right="153"/>
        <w:outlineLvl w:val="0"/>
        <w:rPr>
          <w:rFonts w:ascii="Arial" w:hAnsi="Arial" w:cs="Arial"/>
          <w:b/>
          <w:sz w:val="28"/>
          <w:szCs w:val="28"/>
          <w:lang w:val="es-ES_tradnl"/>
        </w:rPr>
      </w:pPr>
    </w:p>
    <w:p w14:paraId="2798F984" w14:textId="77777777" w:rsidR="005E115D" w:rsidRDefault="005E115D" w:rsidP="005E115D">
      <w:pPr>
        <w:spacing w:after="240"/>
        <w:ind w:right="153"/>
        <w:outlineLvl w:val="0"/>
        <w:rPr>
          <w:rFonts w:ascii="Arial" w:hAnsi="Arial" w:cs="Arial"/>
          <w:b/>
          <w:sz w:val="28"/>
          <w:szCs w:val="28"/>
          <w:lang w:val="es-ES_tradnl"/>
        </w:rPr>
      </w:pPr>
    </w:p>
    <w:p w14:paraId="45E2F0E3" w14:textId="53B37B96" w:rsidR="005E115D" w:rsidRDefault="0011375C" w:rsidP="005E115D">
      <w:pPr>
        <w:spacing w:after="240"/>
        <w:ind w:right="153"/>
        <w:outlineLvl w:val="0"/>
        <w:rPr>
          <w:rFonts w:ascii="Arial" w:hAnsi="Arial" w:cs="Arial"/>
          <w:b/>
          <w:sz w:val="28"/>
          <w:szCs w:val="28"/>
          <w:lang w:val="es-ES_tradnl"/>
        </w:rPr>
      </w:pPr>
      <w:r w:rsidRPr="00FB258B">
        <w:rPr>
          <w:rFonts w:ascii="Arial" w:hAnsi="Arial" w:cs="Arial"/>
          <w:b/>
          <w:sz w:val="28"/>
          <w:szCs w:val="28"/>
          <w:lang w:val="es-ES_tradnl"/>
        </w:rPr>
        <w:t>ANEXO</w:t>
      </w:r>
      <w:r w:rsidR="00F008C0" w:rsidRPr="00FB258B">
        <w:rPr>
          <w:rFonts w:ascii="Arial" w:hAnsi="Arial" w:cs="Arial"/>
          <w:b/>
          <w:sz w:val="28"/>
          <w:szCs w:val="28"/>
          <w:lang w:val="es-ES_tradnl"/>
        </w:rPr>
        <w:t xml:space="preserve"> II</w:t>
      </w:r>
    </w:p>
    <w:p w14:paraId="35183B0E" w14:textId="77777777" w:rsidR="005E115D" w:rsidRDefault="00F008C0" w:rsidP="005E115D">
      <w:pPr>
        <w:spacing w:after="240"/>
        <w:ind w:left="2880" w:right="153" w:firstLine="720"/>
        <w:outlineLvl w:val="0"/>
        <w:rPr>
          <w:rFonts w:ascii="Arial" w:hAnsi="Arial" w:cs="Arial"/>
          <w:b/>
          <w:sz w:val="28"/>
          <w:szCs w:val="28"/>
          <w:lang w:val="es-ES_tradnl"/>
        </w:rPr>
      </w:pPr>
      <w:r w:rsidRPr="00A97F23">
        <w:rPr>
          <w:rFonts w:ascii="Arial" w:hAnsi="Arial" w:cs="Arial"/>
          <w:b/>
          <w:sz w:val="24"/>
          <w:szCs w:val="24"/>
          <w:lang w:val="es-ES_tradnl"/>
        </w:rPr>
        <w:t xml:space="preserve">Modelo de solicitud  </w:t>
      </w:r>
    </w:p>
    <w:p w14:paraId="2CA2FECA" w14:textId="7D9E49B8" w:rsidR="00F008C0" w:rsidRPr="005E115D" w:rsidRDefault="00F008C0" w:rsidP="005E115D">
      <w:pPr>
        <w:spacing w:after="240"/>
        <w:ind w:right="153"/>
        <w:outlineLvl w:val="0"/>
        <w:rPr>
          <w:rFonts w:ascii="Arial" w:hAnsi="Arial" w:cs="Arial"/>
          <w:b/>
          <w:sz w:val="28"/>
          <w:szCs w:val="28"/>
          <w:lang w:val="es-ES_tradnl"/>
        </w:rPr>
      </w:pPr>
      <w:r w:rsidRPr="00BD33ED">
        <w:rPr>
          <w:sz w:val="18"/>
          <w:szCs w:val="18"/>
          <w:lang w:val="es-ES_tradnl"/>
        </w:rPr>
        <w:t>ORDEN</w:t>
      </w:r>
      <w:r w:rsidR="00E96BDB">
        <w:rPr>
          <w:sz w:val="18"/>
          <w:szCs w:val="18"/>
          <w:lang w:val="es-ES_tradnl"/>
        </w:rPr>
        <w:t xml:space="preserve"> 763</w:t>
      </w:r>
      <w:r w:rsidRPr="00BD33ED">
        <w:rPr>
          <w:sz w:val="18"/>
          <w:szCs w:val="18"/>
          <w:lang w:val="es-ES_tradnl"/>
        </w:rPr>
        <w:t xml:space="preserve">/2016, de </w:t>
      </w:r>
      <w:r w:rsidR="00E96BDB">
        <w:rPr>
          <w:sz w:val="18"/>
          <w:szCs w:val="18"/>
          <w:lang w:val="es-ES_tradnl"/>
        </w:rPr>
        <w:t>5 de abril</w:t>
      </w:r>
      <w:r w:rsidRPr="00BD33ED">
        <w:rPr>
          <w:sz w:val="18"/>
          <w:szCs w:val="18"/>
          <w:lang w:val="es-ES_tradnl"/>
        </w:rPr>
        <w:t xml:space="preserve">, publicada en el B.O.E.  </w:t>
      </w:r>
      <w:proofErr w:type="spellStart"/>
      <w:r w:rsidRPr="00BD33ED">
        <w:rPr>
          <w:sz w:val="18"/>
          <w:szCs w:val="18"/>
          <w:lang w:val="es-ES_tradnl"/>
        </w:rPr>
        <w:t>nº</w:t>
      </w:r>
      <w:proofErr w:type="spellEnd"/>
      <w:r w:rsidRPr="00BD33ED">
        <w:rPr>
          <w:sz w:val="18"/>
          <w:szCs w:val="18"/>
          <w:lang w:val="es-ES_tradnl"/>
        </w:rPr>
        <w:t xml:space="preserve"> </w:t>
      </w:r>
      <w:r w:rsidR="00E96BDB">
        <w:rPr>
          <w:sz w:val="18"/>
          <w:szCs w:val="18"/>
          <w:lang w:val="es-ES_tradnl"/>
        </w:rPr>
        <w:t>121,</w:t>
      </w:r>
      <w:r w:rsidRPr="00BD33ED">
        <w:rPr>
          <w:sz w:val="18"/>
          <w:szCs w:val="18"/>
          <w:lang w:val="es-ES_tradnl"/>
        </w:rPr>
        <w:t xml:space="preserve"> con fecha </w:t>
      </w:r>
      <w:r w:rsidR="00E96BDB">
        <w:rPr>
          <w:sz w:val="18"/>
          <w:szCs w:val="18"/>
          <w:lang w:val="es-ES_tradnl"/>
        </w:rPr>
        <w:t xml:space="preserve">19 de mayo </w:t>
      </w:r>
      <w:r w:rsidRPr="00BD33ED">
        <w:rPr>
          <w:sz w:val="18"/>
          <w:szCs w:val="18"/>
          <w:lang w:val="es-ES_tradnl"/>
        </w:rPr>
        <w:t>de 2016, por la que se establecen</w:t>
      </w:r>
      <w:r>
        <w:rPr>
          <w:sz w:val="18"/>
          <w:szCs w:val="18"/>
          <w:lang w:val="es-ES_tradnl"/>
        </w:rPr>
        <w:t xml:space="preserve"> las bases reguladoras de concesión </w:t>
      </w:r>
      <w:r w:rsidRPr="00BD33ED">
        <w:rPr>
          <w:sz w:val="18"/>
          <w:szCs w:val="18"/>
          <w:lang w:val="es-ES_tradnl"/>
        </w:rPr>
        <w:t xml:space="preserve">de subvenciones destinadas a financiar la renovación de instalaciones en oficinas de </w:t>
      </w:r>
      <w:r>
        <w:rPr>
          <w:sz w:val="18"/>
          <w:szCs w:val="18"/>
          <w:lang w:val="es-ES_tradnl"/>
        </w:rPr>
        <w:t>empleo</w:t>
      </w:r>
      <w:r w:rsidRPr="00BD33ED">
        <w:rPr>
          <w:sz w:val="18"/>
          <w:szCs w:val="18"/>
          <w:lang w:val="es-ES_tradnl"/>
        </w:rPr>
        <w:t>.</w:t>
      </w:r>
    </w:p>
    <w:p w14:paraId="04155AF6" w14:textId="77777777" w:rsidR="00F008C0" w:rsidRPr="00BD33ED" w:rsidRDefault="00F008C0" w:rsidP="00F008C0">
      <w:pPr>
        <w:spacing w:after="240"/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2F5C5D" w:rsidRPr="00BD33ED" w14:paraId="06F3AF6B" w14:textId="77777777" w:rsidTr="002F5C5D">
        <w:trPr>
          <w:trHeight w:val="606"/>
        </w:trPr>
        <w:tc>
          <w:tcPr>
            <w:tcW w:w="2441" w:type="dxa"/>
          </w:tcPr>
          <w:p w14:paraId="424F3F19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C.I.F.:</w:t>
            </w:r>
          </w:p>
          <w:p w14:paraId="7534709B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14:paraId="77D0D1EE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  <w:gridSpan w:val="3"/>
          </w:tcPr>
          <w:p w14:paraId="21129FC2" w14:textId="77777777" w:rsidR="002F5C5D" w:rsidRPr="002F5C5D" w:rsidRDefault="002F5C5D" w:rsidP="002F5C5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NOMBRE DE LA ADMINISTRACIÓN</w:t>
            </w:r>
          </w:p>
          <w:p w14:paraId="62879889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2F5C5D" w:rsidRPr="00BD33ED" w14:paraId="4D13F53E" w14:textId="77777777" w:rsidTr="002F5C5D">
        <w:trPr>
          <w:trHeight w:val="596"/>
        </w:trPr>
        <w:tc>
          <w:tcPr>
            <w:tcW w:w="6887" w:type="dxa"/>
            <w:gridSpan w:val="3"/>
          </w:tcPr>
          <w:p w14:paraId="4D9D41B6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DOMICILIO</w:t>
            </w:r>
          </w:p>
          <w:p w14:paraId="24EEB28B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14:paraId="744446A6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7A574B6F" w14:textId="77777777" w:rsidR="002F5C5D" w:rsidRPr="002F5C5D" w:rsidRDefault="002F5C5D" w:rsidP="002F5C5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TELÉFONO</w:t>
            </w:r>
          </w:p>
          <w:p w14:paraId="01F5C85B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2F5C5D" w:rsidRPr="00BD33ED" w14:paraId="0F38E63A" w14:textId="77777777" w:rsidTr="002F5C5D">
        <w:trPr>
          <w:trHeight w:val="401"/>
        </w:trPr>
        <w:tc>
          <w:tcPr>
            <w:tcW w:w="6887" w:type="dxa"/>
            <w:gridSpan w:val="3"/>
          </w:tcPr>
          <w:p w14:paraId="11B42F7C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488E5800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FAX</w:t>
            </w:r>
          </w:p>
          <w:p w14:paraId="17D2DB6F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2F5C5D" w:rsidRPr="00BD33ED" w14:paraId="2F09AF83" w14:textId="77777777" w:rsidTr="002F5C5D">
        <w:trPr>
          <w:trHeight w:val="606"/>
        </w:trPr>
        <w:tc>
          <w:tcPr>
            <w:tcW w:w="2451" w:type="dxa"/>
            <w:gridSpan w:val="2"/>
          </w:tcPr>
          <w:p w14:paraId="14E4FBB1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CÓDIGO POSTAL:</w:t>
            </w:r>
          </w:p>
          <w:p w14:paraId="2F9866C1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  <w:p w14:paraId="04AACF76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436" w:type="dxa"/>
          </w:tcPr>
          <w:p w14:paraId="27E59113" w14:textId="77777777" w:rsidR="002F5C5D" w:rsidRPr="002F5C5D" w:rsidRDefault="002F5C5D" w:rsidP="002F5C5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LOCALIDAD</w:t>
            </w:r>
          </w:p>
          <w:p w14:paraId="2CFB4A03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3F533333" w14:textId="77777777" w:rsidR="002F5C5D" w:rsidRPr="002F5C5D" w:rsidRDefault="002F5C5D" w:rsidP="002F5C5D">
            <w:pPr>
              <w:spacing w:after="0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PROVINCIA</w:t>
            </w:r>
          </w:p>
          <w:p w14:paraId="75E00AC2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</w:p>
        </w:tc>
      </w:tr>
      <w:tr w:rsidR="002F5C5D" w:rsidRPr="00BD33ED" w14:paraId="69B514C6" w14:textId="77777777" w:rsidTr="002F5C5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14:paraId="219EF1F5" w14:textId="77777777" w:rsidR="002F5C5D" w:rsidRPr="002F5C5D" w:rsidRDefault="002F5C5D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 w:rsidRPr="002F5C5D">
              <w:rPr>
                <w:sz w:val="18"/>
                <w:szCs w:val="18"/>
                <w:lang w:val="es-ES_tradnl"/>
              </w:rPr>
              <w:t>E-MAIL</w:t>
            </w:r>
          </w:p>
        </w:tc>
      </w:tr>
      <w:tr w:rsidR="00285468" w:rsidRPr="00BD33ED" w14:paraId="68F166B2" w14:textId="77777777" w:rsidTr="0028546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48"/>
        </w:trPr>
        <w:tc>
          <w:tcPr>
            <w:tcW w:w="8727" w:type="dxa"/>
            <w:gridSpan w:val="4"/>
          </w:tcPr>
          <w:p w14:paraId="62EAE8CA" w14:textId="77777777" w:rsidR="00285468" w:rsidRPr="002F5C5D" w:rsidRDefault="00FB258B" w:rsidP="002F5C5D">
            <w:pPr>
              <w:spacing w:after="0"/>
              <w:jc w:val="both"/>
              <w:rPr>
                <w:sz w:val="18"/>
                <w:szCs w:val="18"/>
                <w:lang w:val="es-ES_tradnl"/>
              </w:rPr>
            </w:pPr>
            <w:r>
              <w:rPr>
                <w:sz w:val="18"/>
                <w:szCs w:val="18"/>
                <w:lang w:val="es-ES_tradnl"/>
              </w:rPr>
              <w:t xml:space="preserve">IBAN Y NÚMERO </w:t>
            </w:r>
            <w:r w:rsidR="00285468">
              <w:rPr>
                <w:sz w:val="18"/>
                <w:szCs w:val="18"/>
                <w:lang w:val="es-ES_tradnl"/>
              </w:rPr>
              <w:t>DE CUENTA BANCARIA DONDE EFECTUAR, EN SU CASO, EL PAGO DE LA SUBVENCIÓN</w:t>
            </w:r>
          </w:p>
        </w:tc>
      </w:tr>
    </w:tbl>
    <w:p w14:paraId="0FFDA84A" w14:textId="77777777" w:rsidR="002F5C5D" w:rsidRDefault="002F5C5D" w:rsidP="002F5C5D">
      <w:pPr>
        <w:spacing w:after="120"/>
        <w:ind w:right="153"/>
        <w:rPr>
          <w:b/>
          <w:sz w:val="18"/>
          <w:szCs w:val="18"/>
          <w:lang w:val="es-ES_tradnl"/>
        </w:rPr>
      </w:pPr>
    </w:p>
    <w:p w14:paraId="112DC865" w14:textId="77777777" w:rsidR="00F008C0" w:rsidRPr="00BD33ED" w:rsidRDefault="002F5C5D" w:rsidP="002F5C5D">
      <w:pPr>
        <w:spacing w:after="240"/>
        <w:ind w:right="153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DEL REPRESENTANTE LEGAL</w:t>
      </w:r>
    </w:p>
    <w:tbl>
      <w:tblPr>
        <w:tblpPr w:leftFromText="141" w:rightFromText="141" w:vertAnchor="text" w:horzAnchor="margin" w:tblpY="-61"/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6286"/>
      </w:tblGrid>
      <w:tr w:rsidR="005E115D" w:rsidRPr="00BD33ED" w14:paraId="4920FD24" w14:textId="77777777" w:rsidTr="005E115D">
        <w:trPr>
          <w:trHeight w:val="606"/>
        </w:trPr>
        <w:tc>
          <w:tcPr>
            <w:tcW w:w="2441" w:type="dxa"/>
          </w:tcPr>
          <w:p w14:paraId="2B2FBFF5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N.I.F.:</w:t>
            </w:r>
          </w:p>
          <w:p w14:paraId="61E3E17C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7E4E36D2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</w:tcPr>
          <w:p w14:paraId="199A2242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Y APELLIDOS</w:t>
            </w:r>
          </w:p>
        </w:tc>
      </w:tr>
      <w:tr w:rsidR="005E115D" w:rsidRPr="00BD33ED" w14:paraId="67E257F6" w14:textId="77777777" w:rsidTr="005E115D">
        <w:trPr>
          <w:trHeight w:val="596"/>
        </w:trPr>
        <w:tc>
          <w:tcPr>
            <w:tcW w:w="8727" w:type="dxa"/>
            <w:gridSpan w:val="2"/>
          </w:tcPr>
          <w:p w14:paraId="119C2CA4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CARGO</w:t>
            </w:r>
          </w:p>
          <w:p w14:paraId="2F694BE6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14:paraId="7591727F" w14:textId="77777777" w:rsidR="005E115D" w:rsidRPr="00F008C0" w:rsidRDefault="005E115D" w:rsidP="005E11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14:paraId="44DB2E91" w14:textId="77777777" w:rsidR="00F008C0" w:rsidRPr="00BD33ED" w:rsidRDefault="00F008C0" w:rsidP="002F5C5D">
      <w:pPr>
        <w:spacing w:after="120"/>
        <w:ind w:right="153"/>
        <w:rPr>
          <w:sz w:val="18"/>
          <w:szCs w:val="18"/>
        </w:rPr>
      </w:pPr>
    </w:p>
    <w:p w14:paraId="4C847250" w14:textId="77777777" w:rsidR="00F008C0" w:rsidRPr="00BD33ED" w:rsidRDefault="00F008C0" w:rsidP="002F5C5D">
      <w:pPr>
        <w:spacing w:before="120" w:after="240"/>
        <w:ind w:right="153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 IDENTIFICACIÓN DE LA OFICINA DE EMPLEO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60" w:firstRow="1" w:lastRow="1" w:firstColumn="0" w:lastColumn="0" w:noHBand="0" w:noVBand="0"/>
      </w:tblPr>
      <w:tblGrid>
        <w:gridCol w:w="980"/>
        <w:gridCol w:w="3531"/>
        <w:gridCol w:w="4208"/>
        <w:gridCol w:w="8"/>
      </w:tblGrid>
      <w:tr w:rsidR="00F008C0" w:rsidRPr="00BD33ED" w14:paraId="39BED308" w14:textId="77777777" w:rsidTr="002F5C5D">
        <w:trPr>
          <w:trHeight w:val="533"/>
        </w:trPr>
        <w:tc>
          <w:tcPr>
            <w:tcW w:w="8727" w:type="dxa"/>
            <w:gridSpan w:val="4"/>
          </w:tcPr>
          <w:p w14:paraId="10224AA5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DENOMINACIÓN </w:t>
            </w:r>
          </w:p>
          <w:p w14:paraId="0E965EC8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A95746" w14:paraId="62D70F4A" w14:textId="77777777" w:rsidTr="002F5C5D">
        <w:trPr>
          <w:trHeight w:val="533"/>
        </w:trPr>
        <w:tc>
          <w:tcPr>
            <w:tcW w:w="8727" w:type="dxa"/>
            <w:gridSpan w:val="4"/>
          </w:tcPr>
          <w:p w14:paraId="68B2B278" w14:textId="77777777" w:rsidR="00F008C0" w:rsidRPr="00F008C0" w:rsidRDefault="00881599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noProof/>
                <w:sz w:val="18"/>
                <w:szCs w:val="18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80256" behindDoc="0" locked="0" layoutInCell="1" allowOverlap="1" wp14:anchorId="4FFA3F5F" wp14:editId="4E5E0231">
                      <wp:simplePos x="0" y="0"/>
                      <wp:positionH relativeFrom="column">
                        <wp:posOffset>2966085</wp:posOffset>
                      </wp:positionH>
                      <wp:positionV relativeFrom="paragraph">
                        <wp:posOffset>51435</wp:posOffset>
                      </wp:positionV>
                      <wp:extent cx="311150" cy="110490"/>
                      <wp:effectExtent l="13335" t="13335" r="8890" b="9525"/>
                      <wp:wrapNone/>
                      <wp:docPr id="125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150" cy="1104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4283A4" id="Rectangle 3" o:spid="_x0000_s1026" style="position:absolute;margin-left:233.55pt;margin-top:4.05pt;width:24.5pt;height:8.7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"/>
                  </w:pict>
                </mc:Fallback>
              </mc:AlternateContent>
            </w:r>
            <w:r w:rsidR="00F008C0" w:rsidRPr="00F008C0">
              <w:rPr>
                <w:rFonts w:cs="Arial"/>
                <w:sz w:val="18"/>
                <w:szCs w:val="18"/>
                <w:lang w:val="es-ES_tradnl"/>
              </w:rPr>
              <w:t xml:space="preserve">OBRA DE RENOVACIÓN, ADECUACIÓN Y/O REPARACIÓN         </w:t>
            </w:r>
          </w:p>
          <w:p w14:paraId="2A759A42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(Marcar con una x)      </w:t>
            </w:r>
          </w:p>
          <w:p w14:paraId="7CABA8B2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6073A2E2" w14:textId="77777777" w:rsidR="00F008C0" w:rsidRPr="00F008C0" w:rsidRDefault="00881599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noProof/>
                <w:sz w:val="18"/>
                <w:szCs w:val="18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81280" behindDoc="0" locked="0" layoutInCell="1" allowOverlap="1" wp14:anchorId="0786F41C" wp14:editId="5F4F95A2">
                      <wp:simplePos x="0" y="0"/>
                      <wp:positionH relativeFrom="column">
                        <wp:posOffset>2966085</wp:posOffset>
                      </wp:positionH>
                      <wp:positionV relativeFrom="paragraph">
                        <wp:posOffset>24130</wp:posOffset>
                      </wp:positionV>
                      <wp:extent cx="311150" cy="114300"/>
                      <wp:effectExtent l="13335" t="5080" r="8890" b="13970"/>
                      <wp:wrapNone/>
                      <wp:docPr id="125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150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7EBA77" id="Rectangle 2" o:spid="_x0000_s1026" style="position:absolute;margin-left:233.55pt;margin-top:1.9pt;width:24.5pt;height: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"/>
                  </w:pict>
                </mc:Fallback>
              </mc:AlternateContent>
            </w:r>
            <w:r w:rsidR="00F008C0" w:rsidRPr="00F008C0">
              <w:rPr>
                <w:rFonts w:cs="Arial"/>
                <w:sz w:val="18"/>
                <w:szCs w:val="18"/>
                <w:lang w:val="es-ES_tradnl"/>
              </w:rPr>
              <w:t xml:space="preserve">NUEVO LOCAL  </w:t>
            </w:r>
          </w:p>
          <w:p w14:paraId="4F3C996F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 xml:space="preserve">                                                     </w:t>
            </w:r>
          </w:p>
        </w:tc>
      </w:tr>
      <w:tr w:rsidR="00F008C0" w:rsidRPr="00BD33ED" w14:paraId="13D2B196" w14:textId="77777777" w:rsidTr="002F5C5D">
        <w:trPr>
          <w:trHeight w:val="533"/>
        </w:trPr>
        <w:tc>
          <w:tcPr>
            <w:tcW w:w="8727" w:type="dxa"/>
            <w:gridSpan w:val="4"/>
          </w:tcPr>
          <w:p w14:paraId="6F726D29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DOMICILIO ACTUAL</w:t>
            </w:r>
          </w:p>
        </w:tc>
      </w:tr>
      <w:tr w:rsidR="00F008C0" w:rsidRPr="00BD33ED" w14:paraId="5D56EBCC" w14:textId="77777777" w:rsidTr="002F5C5D">
        <w:tblPrEx>
          <w:tblCellMar>
            <w:left w:w="108" w:type="dxa"/>
            <w:right w:w="108" w:type="dxa"/>
          </w:tblCellMar>
        </w:tblPrEx>
        <w:trPr>
          <w:trHeight w:val="606"/>
        </w:trPr>
        <w:tc>
          <w:tcPr>
            <w:tcW w:w="980" w:type="dxa"/>
          </w:tcPr>
          <w:p w14:paraId="14F38C5B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CÓDIGO POSTAL:</w:t>
            </w:r>
          </w:p>
          <w:p w14:paraId="5E5C2FC3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11A1283B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3531" w:type="dxa"/>
          </w:tcPr>
          <w:p w14:paraId="6E91117C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LOCALIDAD</w:t>
            </w:r>
          </w:p>
          <w:p w14:paraId="4E58A8C6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4216" w:type="dxa"/>
            <w:gridSpan w:val="2"/>
          </w:tcPr>
          <w:p w14:paraId="3A4F8EF8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PROVINCIA</w:t>
            </w:r>
          </w:p>
          <w:p w14:paraId="192C8E2C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BD33ED" w14:paraId="69174D79" w14:textId="77777777" w:rsidTr="002F5C5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8" w:type="dxa"/>
          <w:trHeight w:val="1231"/>
        </w:trPr>
        <w:tc>
          <w:tcPr>
            <w:tcW w:w="4511" w:type="dxa"/>
            <w:gridSpan w:val="2"/>
          </w:tcPr>
          <w:p w14:paraId="6AA0EBB1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LUGAR Y FECHA</w:t>
            </w:r>
          </w:p>
          <w:p w14:paraId="3A7EC56F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2C690EE3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4208" w:type="dxa"/>
          </w:tcPr>
          <w:p w14:paraId="556CF2F4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FIRMA</w:t>
            </w:r>
          </w:p>
          <w:p w14:paraId="4FB16856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14:paraId="63FC8215" w14:textId="77777777" w:rsidR="00F008C0" w:rsidRPr="00F008C0" w:rsidRDefault="00F008C0" w:rsidP="002F5C5D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14:paraId="3E03FFBC" w14:textId="77777777" w:rsidR="00F008C0" w:rsidRPr="00270D9E" w:rsidRDefault="00F008C0" w:rsidP="002E2B49">
      <w:pPr>
        <w:pStyle w:val="Prrafodelista"/>
        <w:spacing w:after="240"/>
        <w:ind w:left="-567" w:right="-567"/>
        <w:rPr>
          <w:rFonts w:ascii="Arial" w:hAnsi="Arial" w:cs="Arial"/>
          <w:b/>
          <w:lang w:val="es-ES_tradnl"/>
        </w:rPr>
      </w:pPr>
      <w:r w:rsidRPr="00270D9E">
        <w:rPr>
          <w:rFonts w:cs="Arial"/>
          <w:sz w:val="16"/>
          <w:szCs w:val="16"/>
        </w:rPr>
        <w:br w:type="page"/>
      </w:r>
      <w:r w:rsidR="002E2B49">
        <w:rPr>
          <w:rFonts w:cs="Arial"/>
          <w:noProof/>
          <w:sz w:val="16"/>
          <w:szCs w:val="16"/>
        </w:rPr>
        <w:lastRenderedPageBreak/>
        <w:drawing>
          <wp:inline distT="0" distB="0" distL="0" distR="0" wp14:anchorId="0B2C624A" wp14:editId="40C35CB7">
            <wp:extent cx="6352530" cy="8702937"/>
            <wp:effectExtent l="0" t="0" r="0" b="317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1635" cy="8715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6B4E6" w14:textId="77777777" w:rsidR="009A3EFA" w:rsidRDefault="009A3EFA" w:rsidP="00F008C0">
      <w:pPr>
        <w:ind w:right="152"/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14:paraId="7706C114" w14:textId="77777777" w:rsidR="003D4F14" w:rsidRPr="00FB258B" w:rsidRDefault="003D4F14" w:rsidP="00F008C0">
      <w:pPr>
        <w:ind w:right="152"/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FB258B">
        <w:rPr>
          <w:rFonts w:ascii="Arial" w:hAnsi="Arial" w:cs="Arial"/>
          <w:b/>
          <w:sz w:val="28"/>
          <w:szCs w:val="28"/>
          <w:lang w:val="es-ES_tradnl"/>
        </w:rPr>
        <w:lastRenderedPageBreak/>
        <w:t>ANEXO IV</w:t>
      </w:r>
    </w:p>
    <w:p w14:paraId="592A2130" w14:textId="77777777" w:rsidR="00F008C0" w:rsidRPr="00F008C0" w:rsidRDefault="00F008C0" w:rsidP="00F008C0">
      <w:pPr>
        <w:ind w:right="152"/>
        <w:jc w:val="center"/>
        <w:rPr>
          <w:rFonts w:ascii="Arial" w:hAnsi="Arial" w:cs="Arial"/>
          <w:b/>
          <w:sz w:val="24"/>
          <w:szCs w:val="24"/>
          <w:lang w:val="es-ES_tradnl"/>
        </w:rPr>
      </w:pPr>
      <w:r w:rsidRPr="00F008C0">
        <w:rPr>
          <w:rFonts w:ascii="Arial" w:hAnsi="Arial" w:cs="Arial"/>
          <w:b/>
          <w:sz w:val="24"/>
          <w:szCs w:val="24"/>
          <w:lang w:val="es-ES_tradnl"/>
        </w:rPr>
        <w:t xml:space="preserve">Declaración responsable </w:t>
      </w:r>
    </w:p>
    <w:p w14:paraId="40481145" w14:textId="77777777" w:rsidR="00F008C0" w:rsidRPr="00BD33ED" w:rsidRDefault="00F008C0" w:rsidP="00F008C0">
      <w:pPr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F008C0" w:rsidRPr="00BD33ED" w14:paraId="0C3299B8" w14:textId="77777777" w:rsidTr="00F008C0">
        <w:trPr>
          <w:trHeight w:val="606"/>
        </w:trPr>
        <w:tc>
          <w:tcPr>
            <w:tcW w:w="2441" w:type="dxa"/>
          </w:tcPr>
          <w:p w14:paraId="27CB4DF3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C.I.F.:</w:t>
            </w:r>
          </w:p>
          <w:p w14:paraId="3D7A1A8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1057755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  <w:gridSpan w:val="3"/>
          </w:tcPr>
          <w:p w14:paraId="063C95F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DE LA ADMINISTRACIÓN</w:t>
            </w:r>
          </w:p>
          <w:p w14:paraId="5D511F8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BD33ED" w14:paraId="18EF354E" w14:textId="77777777" w:rsidTr="00F008C0">
        <w:trPr>
          <w:trHeight w:val="596"/>
        </w:trPr>
        <w:tc>
          <w:tcPr>
            <w:tcW w:w="6887" w:type="dxa"/>
            <w:gridSpan w:val="3"/>
          </w:tcPr>
          <w:p w14:paraId="0C3FD30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DOMICILIO</w:t>
            </w:r>
          </w:p>
          <w:p w14:paraId="078E98D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04896066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2543CDB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TELÉFONO</w:t>
            </w:r>
          </w:p>
          <w:p w14:paraId="3536F8B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BD33ED" w14:paraId="333D72F2" w14:textId="77777777" w:rsidTr="00F008C0">
        <w:trPr>
          <w:trHeight w:val="401"/>
        </w:trPr>
        <w:tc>
          <w:tcPr>
            <w:tcW w:w="6887" w:type="dxa"/>
            <w:gridSpan w:val="3"/>
          </w:tcPr>
          <w:p w14:paraId="2BDCC21C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4F0F7EAB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FAX</w:t>
            </w:r>
          </w:p>
          <w:p w14:paraId="207B3F7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BD33ED" w14:paraId="3B560877" w14:textId="77777777" w:rsidTr="00F008C0">
        <w:trPr>
          <w:trHeight w:val="606"/>
        </w:trPr>
        <w:tc>
          <w:tcPr>
            <w:tcW w:w="2451" w:type="dxa"/>
            <w:gridSpan w:val="2"/>
          </w:tcPr>
          <w:p w14:paraId="576F7DC9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CÓDIGO POSTAL:</w:t>
            </w:r>
          </w:p>
          <w:p w14:paraId="6B3979FC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17099CF4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4436" w:type="dxa"/>
          </w:tcPr>
          <w:p w14:paraId="66D6FF66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LOCALIDAD</w:t>
            </w:r>
          </w:p>
          <w:p w14:paraId="6110E63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840" w:type="dxa"/>
          </w:tcPr>
          <w:p w14:paraId="605B9C1F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PROVINCIA</w:t>
            </w:r>
          </w:p>
          <w:p w14:paraId="3581458D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F008C0" w:rsidRPr="00BD33ED" w14:paraId="1607FAB0" w14:textId="77777777" w:rsidTr="00F008C0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14:paraId="6E8F99B1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E-MAIL</w:t>
            </w:r>
          </w:p>
        </w:tc>
      </w:tr>
    </w:tbl>
    <w:p w14:paraId="4B28EE41" w14:textId="77777777" w:rsidR="00F008C0" w:rsidRPr="00BD33ED" w:rsidRDefault="00F008C0" w:rsidP="00F008C0">
      <w:pPr>
        <w:ind w:right="152"/>
        <w:rPr>
          <w:b/>
          <w:sz w:val="18"/>
          <w:szCs w:val="18"/>
          <w:lang w:val="es-ES_tradnl"/>
        </w:rPr>
      </w:pPr>
    </w:p>
    <w:p w14:paraId="7C4915EA" w14:textId="77777777" w:rsidR="00F008C0" w:rsidRPr="00BD33ED" w:rsidRDefault="00F008C0" w:rsidP="00F008C0">
      <w:pPr>
        <w:ind w:right="152"/>
        <w:rPr>
          <w:b/>
          <w:sz w:val="18"/>
          <w:szCs w:val="18"/>
          <w:lang w:val="es-ES_tradnl"/>
        </w:rPr>
      </w:pPr>
      <w:r w:rsidRPr="00BD33ED">
        <w:rPr>
          <w:b/>
          <w:sz w:val="18"/>
          <w:szCs w:val="18"/>
          <w:lang w:val="es-ES_tradnl"/>
        </w:rPr>
        <w:t>DATOS DEL REPRESENTANTE LEGAL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6286"/>
      </w:tblGrid>
      <w:tr w:rsidR="00F008C0" w:rsidRPr="00BD33ED" w14:paraId="24267207" w14:textId="77777777" w:rsidTr="00F008C0">
        <w:trPr>
          <w:trHeight w:val="606"/>
        </w:trPr>
        <w:tc>
          <w:tcPr>
            <w:tcW w:w="2441" w:type="dxa"/>
          </w:tcPr>
          <w:p w14:paraId="1ADABE34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N.I.F.:</w:t>
            </w:r>
          </w:p>
          <w:p w14:paraId="54BF7EAC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516B65A6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6286" w:type="dxa"/>
          </w:tcPr>
          <w:p w14:paraId="202770FE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NOMBRE Y APELLIDOS</w:t>
            </w:r>
          </w:p>
        </w:tc>
      </w:tr>
      <w:tr w:rsidR="00F008C0" w:rsidRPr="00BD33ED" w14:paraId="5BDD74B3" w14:textId="77777777" w:rsidTr="00F008C0">
        <w:trPr>
          <w:trHeight w:val="596"/>
        </w:trPr>
        <w:tc>
          <w:tcPr>
            <w:tcW w:w="8727" w:type="dxa"/>
            <w:gridSpan w:val="2"/>
          </w:tcPr>
          <w:p w14:paraId="71F14165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CARGO</w:t>
            </w:r>
          </w:p>
          <w:p w14:paraId="4F66AB23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</w:p>
          <w:p w14:paraId="30C049D6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14:paraId="59D2EEB0" w14:textId="77777777" w:rsidR="00F008C0" w:rsidRPr="00BD33ED" w:rsidRDefault="00F008C0" w:rsidP="00F008C0">
      <w:pPr>
        <w:ind w:right="152"/>
        <w:jc w:val="both"/>
        <w:rPr>
          <w:sz w:val="18"/>
          <w:szCs w:val="18"/>
          <w:lang w:val="es-ES_tradnl"/>
        </w:rPr>
      </w:pPr>
    </w:p>
    <w:p w14:paraId="0C1BB2DA" w14:textId="77777777" w:rsidR="00F008C0" w:rsidRPr="006D5278" w:rsidRDefault="00F008C0" w:rsidP="00F008C0">
      <w:pPr>
        <w:ind w:right="152"/>
        <w:jc w:val="center"/>
        <w:rPr>
          <w:rFonts w:asciiTheme="minorHAnsi" w:eastAsia="Times New Roman" w:hAnsiTheme="minorHAnsi"/>
          <w:sz w:val="24"/>
          <w:szCs w:val="24"/>
          <w:lang w:eastAsia="es-ES"/>
        </w:rPr>
      </w:pP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>DECLAR</w:t>
      </w:r>
      <w:r w:rsidR="006D5278"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A </w:t>
      </w:r>
    </w:p>
    <w:p w14:paraId="1DA911AA" w14:textId="77777777" w:rsidR="00C05877" w:rsidRDefault="00C05877" w:rsidP="00C05877">
      <w:pPr>
        <w:ind w:right="152"/>
        <w:jc w:val="both"/>
        <w:rPr>
          <w:rFonts w:asciiTheme="minorHAnsi" w:eastAsia="Times New Roman" w:hAnsiTheme="minorHAnsi"/>
          <w:sz w:val="24"/>
          <w:szCs w:val="24"/>
          <w:lang w:eastAsia="es-ES"/>
        </w:rPr>
      </w:pPr>
    </w:p>
    <w:p w14:paraId="7A1770A2" w14:textId="77777777" w:rsidR="00C05877" w:rsidRPr="00B07FB8" w:rsidRDefault="00C05877" w:rsidP="00C05877">
      <w:pPr>
        <w:ind w:right="152"/>
        <w:jc w:val="both"/>
        <w:rPr>
          <w:rFonts w:asciiTheme="minorHAnsi" w:eastAsia="Times New Roman" w:hAnsiTheme="minorHAnsi"/>
          <w:sz w:val="24"/>
          <w:szCs w:val="24"/>
          <w:lang w:eastAsia="es-ES"/>
        </w:rPr>
      </w:pP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- Que dicha entidad no es deudora por resolución de procedencia de reintegro de subvenciones, a efectos de lo dispuesto en el artículo 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25 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>d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el Reglamento de la Ley 38/2003, de 17 de noviembre, </w:t>
      </w:r>
      <w:r w:rsidR="0031112D" w:rsidRPr="00B07FB8">
        <w:rPr>
          <w:rFonts w:asciiTheme="minorHAnsi" w:eastAsia="Times New Roman" w:hAnsiTheme="minorHAnsi"/>
          <w:sz w:val="24"/>
          <w:szCs w:val="24"/>
          <w:lang w:eastAsia="es-ES"/>
        </w:rPr>
        <w:t>G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eneral de </w:t>
      </w:r>
      <w:r w:rsidR="0031112D" w:rsidRPr="00B07FB8">
        <w:rPr>
          <w:rFonts w:asciiTheme="minorHAnsi" w:eastAsia="Times New Roman" w:hAnsiTheme="minorHAnsi"/>
          <w:sz w:val="24"/>
          <w:szCs w:val="24"/>
          <w:lang w:eastAsia="es-ES"/>
        </w:rPr>
        <w:t>S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>ubvenciones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>, aprobado por el Real Decreto 887/2006</w:t>
      </w:r>
      <w:r w:rsidR="00FE4502" w:rsidRPr="00B07FB8">
        <w:rPr>
          <w:rFonts w:asciiTheme="minorHAnsi" w:eastAsia="Times New Roman" w:hAnsiTheme="minorHAnsi"/>
          <w:sz w:val="24"/>
          <w:szCs w:val="24"/>
          <w:lang w:eastAsia="es-ES"/>
        </w:rPr>
        <w:t>,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de 21 de julio.</w:t>
      </w:r>
    </w:p>
    <w:p w14:paraId="7048FACC" w14:textId="77777777" w:rsidR="006D5278" w:rsidRPr="006B5856" w:rsidRDefault="006D5278" w:rsidP="006B5856">
      <w:pPr>
        <w:ind w:right="152"/>
        <w:jc w:val="both"/>
        <w:rPr>
          <w:rFonts w:asciiTheme="minorHAnsi" w:eastAsia="Times New Roman" w:hAnsiTheme="minorHAnsi"/>
          <w:color w:val="FF0000"/>
          <w:sz w:val="24"/>
          <w:szCs w:val="24"/>
          <w:lang w:eastAsia="es-ES"/>
        </w:rPr>
      </w:pPr>
      <w:r w:rsidRPr="006D5278">
        <w:rPr>
          <w:rFonts w:asciiTheme="minorHAnsi" w:hAnsiTheme="minorHAnsi"/>
          <w:sz w:val="24"/>
          <w:szCs w:val="24"/>
        </w:rPr>
        <w:t xml:space="preserve"> - 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Que dicha entidad se encuentra al corriente en el cumplimiento de las obligaciones </w:t>
      </w:r>
      <w:r w:rsidR="00C05877">
        <w:rPr>
          <w:rFonts w:asciiTheme="minorHAnsi" w:eastAsia="Times New Roman" w:hAnsiTheme="minorHAnsi"/>
          <w:sz w:val="24"/>
          <w:szCs w:val="24"/>
          <w:lang w:eastAsia="es-ES"/>
        </w:rPr>
        <w:t xml:space="preserve">que se </w:t>
      </w:r>
      <w:r w:rsidR="00C05877" w:rsidRPr="006D5278">
        <w:rPr>
          <w:rFonts w:asciiTheme="minorHAnsi" w:eastAsia="Times New Roman" w:hAnsiTheme="minorHAnsi"/>
          <w:sz w:val="24"/>
          <w:szCs w:val="24"/>
          <w:lang w:eastAsia="es-ES"/>
        </w:rPr>
        <w:t>establecen</w:t>
      </w:r>
      <w:r w:rsidR="00C05877">
        <w:rPr>
          <w:rFonts w:asciiTheme="minorHAnsi" w:eastAsia="Times New Roman" w:hAnsiTheme="minorHAnsi"/>
          <w:sz w:val="24"/>
          <w:szCs w:val="24"/>
          <w:lang w:eastAsia="es-ES"/>
        </w:rPr>
        <w:t xml:space="preserve"> en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 el artículo </w:t>
      </w:r>
      <w:r w:rsidR="00C05877">
        <w:rPr>
          <w:rFonts w:asciiTheme="minorHAnsi" w:eastAsia="Times New Roman" w:hAnsiTheme="minorHAnsi"/>
          <w:sz w:val="24"/>
          <w:szCs w:val="24"/>
          <w:lang w:eastAsia="es-ES"/>
        </w:rPr>
        <w:t>2</w:t>
      </w:r>
      <w:r w:rsidRPr="006D5278">
        <w:rPr>
          <w:rFonts w:asciiTheme="minorHAnsi" w:eastAsia="Times New Roman" w:hAnsiTheme="minorHAnsi"/>
          <w:sz w:val="24"/>
          <w:szCs w:val="24"/>
          <w:lang w:eastAsia="es-ES"/>
        </w:rPr>
        <w:t xml:space="preserve">6 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>de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l Reglamento de 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>la Ley 38/2003</w:t>
      </w:r>
      <w:r w:rsidR="00FE4502" w:rsidRPr="00B07FB8">
        <w:rPr>
          <w:rFonts w:asciiTheme="minorHAnsi" w:eastAsia="Times New Roman" w:hAnsiTheme="minorHAnsi"/>
          <w:sz w:val="24"/>
          <w:szCs w:val="24"/>
          <w:lang w:eastAsia="es-ES"/>
        </w:rPr>
        <w:t>,</w:t>
      </w:r>
      <w:r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General de </w:t>
      </w:r>
      <w:r w:rsidR="00EF4313" w:rsidRPr="00B07FB8">
        <w:rPr>
          <w:rFonts w:asciiTheme="minorHAnsi" w:eastAsia="Times New Roman" w:hAnsiTheme="minorHAnsi"/>
          <w:sz w:val="24"/>
          <w:szCs w:val="24"/>
          <w:lang w:eastAsia="es-ES"/>
        </w:rPr>
        <w:t>Subvenciones,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aprobado por el Real Decreto 887/2006</w:t>
      </w:r>
      <w:r w:rsidR="00FE4502" w:rsidRPr="00B07FB8">
        <w:rPr>
          <w:rFonts w:asciiTheme="minorHAnsi" w:eastAsia="Times New Roman" w:hAnsiTheme="minorHAnsi"/>
          <w:sz w:val="24"/>
          <w:szCs w:val="24"/>
          <w:lang w:eastAsia="es-ES"/>
        </w:rPr>
        <w:t>,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de 21 de julio</w:t>
      </w:r>
      <w:r w:rsidR="00FE4502" w:rsidRPr="00B07FB8">
        <w:rPr>
          <w:rFonts w:asciiTheme="minorHAnsi" w:eastAsia="Times New Roman" w:hAnsiTheme="minorHAnsi"/>
          <w:sz w:val="24"/>
          <w:szCs w:val="24"/>
          <w:lang w:eastAsia="es-ES"/>
        </w:rPr>
        <w:t>,</w:t>
      </w:r>
      <w:r w:rsidR="00EF4313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a excepción de lo establecido en </w:t>
      </w:r>
      <w:r w:rsidR="009A3EFA" w:rsidRPr="00B07FB8">
        <w:rPr>
          <w:rFonts w:asciiTheme="minorHAnsi" w:eastAsia="Times New Roman" w:hAnsiTheme="minorHAnsi"/>
          <w:sz w:val="24"/>
          <w:szCs w:val="24"/>
          <w:lang w:eastAsia="es-ES"/>
        </w:rPr>
        <w:t>el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artículo 24.6 </w:t>
      </w:r>
      <w:r w:rsidR="009A3EFA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de este mismo reglamento, 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>que se solicitar</w:t>
      </w:r>
      <w:r w:rsidR="00B041C5" w:rsidRPr="00B07FB8">
        <w:rPr>
          <w:rFonts w:asciiTheme="minorHAnsi" w:eastAsia="Times New Roman" w:hAnsiTheme="minorHAnsi"/>
          <w:sz w:val="24"/>
          <w:szCs w:val="24"/>
          <w:lang w:eastAsia="es-ES"/>
        </w:rPr>
        <w:t>á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 de oficio por parte del Servicio </w:t>
      </w:r>
      <w:r w:rsidR="006B5856" w:rsidRPr="00B07FB8">
        <w:rPr>
          <w:rFonts w:asciiTheme="minorHAnsi" w:eastAsia="Times New Roman" w:hAnsiTheme="minorHAnsi"/>
          <w:sz w:val="24"/>
          <w:szCs w:val="24"/>
          <w:lang w:eastAsia="es-ES"/>
        </w:rPr>
        <w:t>P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úblico de </w:t>
      </w:r>
      <w:r w:rsidR="00551B83" w:rsidRPr="00B07FB8">
        <w:rPr>
          <w:rFonts w:asciiTheme="minorHAnsi" w:eastAsia="Times New Roman" w:hAnsiTheme="minorHAnsi"/>
          <w:sz w:val="24"/>
          <w:szCs w:val="24"/>
          <w:lang w:eastAsia="es-ES"/>
        </w:rPr>
        <w:t>E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 xml:space="preserve">mpleo </w:t>
      </w:r>
      <w:r w:rsidR="00551B83" w:rsidRPr="00B07FB8">
        <w:rPr>
          <w:rFonts w:asciiTheme="minorHAnsi" w:eastAsia="Times New Roman" w:hAnsiTheme="minorHAnsi"/>
          <w:sz w:val="24"/>
          <w:szCs w:val="24"/>
          <w:lang w:eastAsia="es-ES"/>
        </w:rPr>
        <w:t>E</w:t>
      </w:r>
      <w:r w:rsidR="00C05877" w:rsidRPr="00B07FB8">
        <w:rPr>
          <w:rFonts w:asciiTheme="minorHAnsi" w:eastAsia="Times New Roman" w:hAnsiTheme="minorHAnsi"/>
          <w:sz w:val="24"/>
          <w:szCs w:val="24"/>
          <w:lang w:eastAsia="es-ES"/>
        </w:rPr>
        <w:t>statal</w:t>
      </w:r>
      <w:r w:rsidR="00C05877" w:rsidRPr="007E7542">
        <w:rPr>
          <w:rFonts w:asciiTheme="minorHAnsi" w:eastAsia="Times New Roman" w:hAnsiTheme="minorHAnsi"/>
          <w:sz w:val="24"/>
          <w:szCs w:val="24"/>
          <w:lang w:eastAsia="es-ES"/>
        </w:rPr>
        <w:t xml:space="preserve">, </w:t>
      </w:r>
      <w:r w:rsidR="00EF4313" w:rsidRPr="007E7542">
        <w:rPr>
          <w:rFonts w:asciiTheme="minorHAnsi" w:eastAsia="Times New Roman" w:hAnsiTheme="minorHAnsi"/>
          <w:sz w:val="24"/>
          <w:szCs w:val="24"/>
          <w:lang w:eastAsia="es-ES"/>
        </w:rPr>
        <w:t>para</w:t>
      </w:r>
      <w:r w:rsidRPr="007E7542">
        <w:rPr>
          <w:rFonts w:asciiTheme="minorHAnsi" w:eastAsia="Times New Roman" w:hAnsiTheme="minorHAnsi"/>
          <w:sz w:val="24"/>
          <w:szCs w:val="24"/>
          <w:lang w:eastAsia="es-ES"/>
        </w:rPr>
        <w:t xml:space="preserve"> las subvenciones otorgadas a las Administraciones </w:t>
      </w:r>
      <w:r w:rsidR="00EF4313" w:rsidRPr="007E7542">
        <w:rPr>
          <w:rFonts w:asciiTheme="minorHAnsi" w:eastAsia="Times New Roman" w:hAnsiTheme="minorHAnsi"/>
          <w:sz w:val="24"/>
          <w:szCs w:val="24"/>
          <w:lang w:eastAsia="es-ES"/>
        </w:rPr>
        <w:t>Públicas, así</w:t>
      </w:r>
      <w:r w:rsidRPr="007E7542">
        <w:rPr>
          <w:rFonts w:asciiTheme="minorHAnsi" w:eastAsia="Times New Roman" w:hAnsiTheme="minorHAnsi"/>
          <w:sz w:val="24"/>
          <w:szCs w:val="24"/>
          <w:lang w:eastAsia="es-ES"/>
        </w:rPr>
        <w:t xml:space="preserve"> como a los organismos, entidades públicas y fundaciones del sector público dependientes de aquellas.</w:t>
      </w:r>
    </w:p>
    <w:p w14:paraId="3ACA5F5E" w14:textId="77777777" w:rsidR="00C01AA6" w:rsidRDefault="00C01AA6" w:rsidP="00F008C0">
      <w:pPr>
        <w:ind w:right="152"/>
        <w:jc w:val="both"/>
        <w:rPr>
          <w:sz w:val="18"/>
          <w:szCs w:val="18"/>
          <w:lang w:val="es-ES_tradnl"/>
        </w:rPr>
      </w:pPr>
    </w:p>
    <w:p w14:paraId="00B96B59" w14:textId="77777777" w:rsidR="00B644FE" w:rsidRPr="00BD33ED" w:rsidRDefault="00B644FE" w:rsidP="00F008C0">
      <w:pPr>
        <w:ind w:right="152"/>
        <w:jc w:val="both"/>
        <w:rPr>
          <w:sz w:val="18"/>
          <w:szCs w:val="18"/>
          <w:lang w:val="es-ES_tradnl"/>
        </w:rPr>
      </w:pP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3232"/>
      </w:tblGrid>
      <w:tr w:rsidR="00F008C0" w:rsidRPr="00BD33ED" w14:paraId="2DC9D60B" w14:textId="77777777" w:rsidTr="00F008C0">
        <w:trPr>
          <w:trHeight w:val="812"/>
        </w:trPr>
        <w:tc>
          <w:tcPr>
            <w:tcW w:w="5495" w:type="dxa"/>
          </w:tcPr>
          <w:p w14:paraId="6457F2C5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LUGAR Y FECHA</w:t>
            </w:r>
          </w:p>
          <w:p w14:paraId="1D096DAD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  <w:p w14:paraId="0DC13954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3232" w:type="dxa"/>
          </w:tcPr>
          <w:p w14:paraId="48C0F6D3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8"/>
                <w:szCs w:val="18"/>
                <w:lang w:val="es-ES_tradnl"/>
              </w:rPr>
            </w:pPr>
            <w:r w:rsidRPr="00F008C0">
              <w:rPr>
                <w:rFonts w:cs="Arial"/>
                <w:sz w:val="18"/>
                <w:szCs w:val="18"/>
                <w:lang w:val="es-ES_tradnl"/>
              </w:rPr>
              <w:t>FIRMA</w:t>
            </w:r>
          </w:p>
        </w:tc>
      </w:tr>
    </w:tbl>
    <w:p w14:paraId="33253239" w14:textId="77777777" w:rsidR="00F008C0" w:rsidRPr="00F008C0" w:rsidRDefault="00F008C0" w:rsidP="00551B83">
      <w:pPr>
        <w:ind w:left="2880" w:right="152" w:firstLine="720"/>
        <w:rPr>
          <w:rFonts w:ascii="Arial" w:hAnsi="Arial" w:cs="Arial"/>
          <w:b/>
          <w:sz w:val="24"/>
          <w:szCs w:val="24"/>
          <w:lang w:val="es-ES_tradnl"/>
        </w:rPr>
      </w:pPr>
      <w:r>
        <w:rPr>
          <w:b/>
          <w:sz w:val="20"/>
          <w:szCs w:val="20"/>
          <w:lang w:val="es-ES_tradnl"/>
        </w:rPr>
        <w:br w:type="page"/>
      </w:r>
      <w:bookmarkStart w:id="0" w:name="_Hlk219287119"/>
      <w:r w:rsidR="0011375C">
        <w:rPr>
          <w:rFonts w:ascii="Arial" w:hAnsi="Arial" w:cs="Arial"/>
          <w:b/>
          <w:sz w:val="24"/>
          <w:szCs w:val="24"/>
          <w:lang w:val="es-ES_tradnl"/>
        </w:rPr>
        <w:lastRenderedPageBreak/>
        <w:t>ANEXO</w:t>
      </w:r>
      <w:r w:rsidRPr="00F008C0">
        <w:rPr>
          <w:rFonts w:ascii="Arial" w:hAnsi="Arial" w:cs="Arial"/>
          <w:b/>
          <w:sz w:val="24"/>
          <w:szCs w:val="24"/>
          <w:lang w:val="es-ES_tradnl"/>
        </w:rPr>
        <w:t xml:space="preserve"> V</w:t>
      </w:r>
    </w:p>
    <w:bookmarkEnd w:id="0"/>
    <w:p w14:paraId="35048076" w14:textId="77777777" w:rsidR="00F008C0" w:rsidRPr="00C01AA6" w:rsidRDefault="00F008C0" w:rsidP="00F008C0">
      <w:pPr>
        <w:ind w:right="152"/>
        <w:jc w:val="center"/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</w:pPr>
      <w:r w:rsidRPr="00C01AA6"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  <w:t xml:space="preserve">Declaración responsable de otras subvenciones o ayudas </w:t>
      </w:r>
      <w:r w:rsidR="00F8244C" w:rsidRPr="00C01AA6"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  <w:t>percibidas para la misma finalidad</w:t>
      </w:r>
      <w:r w:rsidRPr="00C01AA6">
        <w:rPr>
          <w:rFonts w:ascii="Arial" w:hAnsi="Arial" w:cs="Arial"/>
          <w:b/>
          <w:color w:val="000000" w:themeColor="text1"/>
          <w:sz w:val="24"/>
          <w:szCs w:val="24"/>
          <w:lang w:val="es-ES_tradnl"/>
        </w:rPr>
        <w:t xml:space="preserve"> </w:t>
      </w:r>
    </w:p>
    <w:p w14:paraId="08C0FAD9" w14:textId="77777777" w:rsidR="00F008C0" w:rsidRPr="00C01AA6" w:rsidRDefault="00F008C0" w:rsidP="00F008C0">
      <w:pPr>
        <w:ind w:right="152"/>
        <w:rPr>
          <w:b/>
          <w:color w:val="000000" w:themeColor="text1"/>
          <w:sz w:val="20"/>
          <w:szCs w:val="20"/>
          <w:lang w:val="es-ES_tradnl"/>
        </w:rPr>
      </w:pPr>
    </w:p>
    <w:p w14:paraId="6E641159" w14:textId="77777777" w:rsidR="00F008C0" w:rsidRPr="00881811" w:rsidRDefault="00F008C0" w:rsidP="00F008C0">
      <w:pPr>
        <w:ind w:right="152"/>
        <w:rPr>
          <w:b/>
          <w:sz w:val="16"/>
          <w:szCs w:val="16"/>
          <w:lang w:val="es-ES_tradnl"/>
        </w:rPr>
      </w:pPr>
      <w:r w:rsidRPr="00881811">
        <w:rPr>
          <w:b/>
          <w:sz w:val="16"/>
          <w:szCs w:val="16"/>
          <w:lang w:val="es-ES_tradnl"/>
        </w:rPr>
        <w:t>DATOS DE IDENTIFICACIÓN DE LA ADMINISTRACIÓN SOLICITANTE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10"/>
        <w:gridCol w:w="4436"/>
        <w:gridCol w:w="1840"/>
      </w:tblGrid>
      <w:tr w:rsidR="00F008C0" w:rsidRPr="00881811" w14:paraId="3CA1C87B" w14:textId="77777777" w:rsidTr="00F008C0">
        <w:trPr>
          <w:trHeight w:val="606"/>
        </w:trPr>
        <w:tc>
          <w:tcPr>
            <w:tcW w:w="2441" w:type="dxa"/>
          </w:tcPr>
          <w:p w14:paraId="0FFA7E38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C.I.F.:</w:t>
            </w:r>
          </w:p>
          <w:p w14:paraId="17C8D9A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14:paraId="0F519A35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6286" w:type="dxa"/>
            <w:gridSpan w:val="3"/>
          </w:tcPr>
          <w:p w14:paraId="489596E1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NOMBRE DE LA ADMINISTRACIÓN</w:t>
            </w:r>
          </w:p>
          <w:p w14:paraId="2DCA1559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F008C0" w:rsidRPr="00881811" w14:paraId="080923A1" w14:textId="77777777" w:rsidTr="00F008C0">
        <w:trPr>
          <w:trHeight w:val="596"/>
        </w:trPr>
        <w:tc>
          <w:tcPr>
            <w:tcW w:w="6887" w:type="dxa"/>
            <w:gridSpan w:val="3"/>
          </w:tcPr>
          <w:p w14:paraId="2594E5A9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DOMICILIO</w:t>
            </w:r>
          </w:p>
          <w:p w14:paraId="5C3B491A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14:paraId="697059F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14:paraId="163730D2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TELÉFONO</w:t>
            </w:r>
          </w:p>
          <w:p w14:paraId="5E58999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F008C0" w:rsidRPr="00881811" w14:paraId="376A852C" w14:textId="77777777" w:rsidTr="00F008C0">
        <w:trPr>
          <w:trHeight w:val="401"/>
        </w:trPr>
        <w:tc>
          <w:tcPr>
            <w:tcW w:w="6887" w:type="dxa"/>
            <w:gridSpan w:val="3"/>
          </w:tcPr>
          <w:p w14:paraId="61A88EEF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14:paraId="1A80508D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FAX</w:t>
            </w:r>
          </w:p>
          <w:p w14:paraId="479EF003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F008C0" w:rsidRPr="00881811" w14:paraId="5A14E3DD" w14:textId="77777777" w:rsidTr="00F008C0">
        <w:trPr>
          <w:trHeight w:val="606"/>
        </w:trPr>
        <w:tc>
          <w:tcPr>
            <w:tcW w:w="2451" w:type="dxa"/>
            <w:gridSpan w:val="2"/>
          </w:tcPr>
          <w:p w14:paraId="0C83B9E9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CÓDIGO POSTAL:</w:t>
            </w:r>
          </w:p>
          <w:p w14:paraId="347FD9B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14:paraId="27D0128E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4436" w:type="dxa"/>
          </w:tcPr>
          <w:p w14:paraId="7464999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LOCALIDAD</w:t>
            </w:r>
          </w:p>
          <w:p w14:paraId="5265250C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1840" w:type="dxa"/>
          </w:tcPr>
          <w:p w14:paraId="0D4B2C7B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PROVINCIA</w:t>
            </w:r>
          </w:p>
          <w:p w14:paraId="17F62C79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  <w:tr w:rsidR="00F008C0" w:rsidRPr="00881811" w14:paraId="5346B121" w14:textId="77777777" w:rsidTr="00F008C0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4"/>
        </w:trPr>
        <w:tc>
          <w:tcPr>
            <w:tcW w:w="8727" w:type="dxa"/>
            <w:gridSpan w:val="4"/>
          </w:tcPr>
          <w:p w14:paraId="6E76812E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E-MAIL</w:t>
            </w:r>
          </w:p>
        </w:tc>
      </w:tr>
    </w:tbl>
    <w:p w14:paraId="5A061CB9" w14:textId="77777777" w:rsidR="00F008C0" w:rsidRPr="00881811" w:rsidRDefault="00F008C0" w:rsidP="00F008C0">
      <w:pPr>
        <w:ind w:right="152"/>
        <w:rPr>
          <w:b/>
          <w:sz w:val="16"/>
          <w:szCs w:val="16"/>
          <w:lang w:val="es-ES_tradnl"/>
        </w:rPr>
      </w:pPr>
    </w:p>
    <w:p w14:paraId="3788C7F7" w14:textId="77777777" w:rsidR="00F008C0" w:rsidRPr="00881811" w:rsidRDefault="00F008C0" w:rsidP="00F008C0">
      <w:pPr>
        <w:ind w:right="152"/>
        <w:rPr>
          <w:b/>
          <w:sz w:val="16"/>
          <w:szCs w:val="16"/>
          <w:lang w:val="es-ES_tradnl"/>
        </w:rPr>
      </w:pPr>
      <w:r w:rsidRPr="00881811">
        <w:rPr>
          <w:b/>
          <w:sz w:val="16"/>
          <w:szCs w:val="16"/>
          <w:lang w:val="es-ES_tradnl"/>
        </w:rPr>
        <w:t>DATOS DEL REPRESENTANTE LEGAL</w:t>
      </w: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1"/>
        <w:gridCol w:w="6286"/>
      </w:tblGrid>
      <w:tr w:rsidR="00F008C0" w:rsidRPr="00881811" w14:paraId="40F59CDA" w14:textId="77777777" w:rsidTr="00F008C0">
        <w:trPr>
          <w:trHeight w:val="606"/>
        </w:trPr>
        <w:tc>
          <w:tcPr>
            <w:tcW w:w="2441" w:type="dxa"/>
          </w:tcPr>
          <w:p w14:paraId="156C11A5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N.I.F.:</w:t>
            </w:r>
          </w:p>
          <w:p w14:paraId="6DEDA248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14:paraId="50779EF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6286" w:type="dxa"/>
          </w:tcPr>
          <w:p w14:paraId="181A387C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NOMBRE Y APELLIDOS</w:t>
            </w:r>
          </w:p>
        </w:tc>
      </w:tr>
      <w:tr w:rsidR="00F008C0" w:rsidRPr="00881811" w14:paraId="1B690D18" w14:textId="77777777" w:rsidTr="00F008C0">
        <w:trPr>
          <w:trHeight w:val="596"/>
        </w:trPr>
        <w:tc>
          <w:tcPr>
            <w:tcW w:w="8727" w:type="dxa"/>
            <w:gridSpan w:val="2"/>
          </w:tcPr>
          <w:p w14:paraId="298F2CB1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CARGO</w:t>
            </w:r>
          </w:p>
          <w:p w14:paraId="74B23F70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</w:p>
          <w:p w14:paraId="7538B44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</w:tr>
    </w:tbl>
    <w:p w14:paraId="28280A97" w14:textId="77777777" w:rsidR="00F008C0" w:rsidRPr="00881811" w:rsidRDefault="00F008C0" w:rsidP="00F008C0">
      <w:pPr>
        <w:ind w:right="152"/>
        <w:jc w:val="both"/>
        <w:rPr>
          <w:sz w:val="16"/>
          <w:szCs w:val="16"/>
          <w:lang w:val="es-ES_tradnl"/>
        </w:rPr>
      </w:pPr>
    </w:p>
    <w:p w14:paraId="232B1787" w14:textId="77777777" w:rsidR="00F008C0" w:rsidRPr="00C84CE3" w:rsidRDefault="00F008C0" w:rsidP="00F008C0">
      <w:pPr>
        <w:ind w:right="152"/>
        <w:jc w:val="center"/>
        <w:rPr>
          <w:b/>
          <w:sz w:val="18"/>
          <w:szCs w:val="18"/>
          <w:lang w:val="es-ES_tradnl"/>
        </w:rPr>
      </w:pPr>
      <w:r w:rsidRPr="00C84CE3">
        <w:rPr>
          <w:b/>
          <w:sz w:val="18"/>
          <w:szCs w:val="18"/>
          <w:lang w:val="es-ES_tradnl"/>
        </w:rPr>
        <w:t>DECLARO</w:t>
      </w:r>
    </w:p>
    <w:p w14:paraId="47325342" w14:textId="77777777" w:rsidR="00F008C0" w:rsidRPr="00881811" w:rsidRDefault="00F008C0" w:rsidP="00F008C0">
      <w:pPr>
        <w:ind w:right="152"/>
        <w:jc w:val="both"/>
        <w:rPr>
          <w:sz w:val="16"/>
          <w:szCs w:val="16"/>
          <w:lang w:val="es-ES_tradnl"/>
        </w:rPr>
      </w:pPr>
      <w:r w:rsidRPr="00C84CE3">
        <w:rPr>
          <w:sz w:val="18"/>
          <w:szCs w:val="18"/>
          <w:lang w:val="es-ES_tradnl"/>
        </w:rPr>
        <w:t>Que comunicaré las solicitudes de otras subvenciones o ayudas solicitadas o recibidas para la misma finalidad que pueda solicitar o haya solicitado, a efectos de la determinación de la incompatibilidad y/o concurrencia de subvenciones</w:t>
      </w:r>
      <w:r w:rsidRPr="00881811">
        <w:rPr>
          <w:sz w:val="16"/>
          <w:szCs w:val="16"/>
          <w:lang w:val="es-ES_tradnl"/>
        </w:rPr>
        <w:t xml:space="preserve">. </w:t>
      </w:r>
    </w:p>
    <w:p w14:paraId="70B0F42C" w14:textId="77777777" w:rsidR="00F008C0" w:rsidRDefault="00F008C0" w:rsidP="00F008C0">
      <w:pPr>
        <w:ind w:right="152"/>
        <w:jc w:val="center"/>
        <w:rPr>
          <w:sz w:val="16"/>
          <w:szCs w:val="16"/>
          <w:lang w:val="es-ES_tradnl"/>
        </w:rPr>
      </w:pPr>
    </w:p>
    <w:p w14:paraId="4F943D16" w14:textId="77777777" w:rsidR="00C01AA6" w:rsidRDefault="00C01AA6" w:rsidP="00F008C0">
      <w:pPr>
        <w:ind w:right="152"/>
        <w:jc w:val="center"/>
        <w:rPr>
          <w:sz w:val="16"/>
          <w:szCs w:val="16"/>
          <w:lang w:val="es-ES_tradnl"/>
        </w:rPr>
      </w:pPr>
    </w:p>
    <w:p w14:paraId="04F84DA3" w14:textId="77777777" w:rsidR="00C01AA6" w:rsidRDefault="00C01AA6" w:rsidP="00F008C0">
      <w:pPr>
        <w:ind w:right="152"/>
        <w:jc w:val="center"/>
        <w:rPr>
          <w:sz w:val="16"/>
          <w:szCs w:val="16"/>
          <w:lang w:val="es-ES_tradnl"/>
        </w:rPr>
      </w:pPr>
    </w:p>
    <w:p w14:paraId="44C7151F" w14:textId="77777777" w:rsidR="00C01AA6" w:rsidRDefault="00C01AA6" w:rsidP="00F008C0">
      <w:pPr>
        <w:ind w:right="152"/>
        <w:jc w:val="center"/>
        <w:rPr>
          <w:sz w:val="16"/>
          <w:szCs w:val="16"/>
          <w:lang w:val="es-ES_tradnl"/>
        </w:rPr>
      </w:pPr>
    </w:p>
    <w:p w14:paraId="248214DD" w14:textId="77777777" w:rsidR="00B644FE" w:rsidRDefault="00B644FE" w:rsidP="00F008C0">
      <w:pPr>
        <w:ind w:right="152"/>
        <w:jc w:val="center"/>
        <w:rPr>
          <w:sz w:val="16"/>
          <w:szCs w:val="16"/>
          <w:lang w:val="es-ES_tradnl"/>
        </w:rPr>
      </w:pPr>
    </w:p>
    <w:p w14:paraId="2D672A84" w14:textId="77777777" w:rsidR="00B33C98" w:rsidRDefault="00B33C98" w:rsidP="00F008C0">
      <w:pPr>
        <w:ind w:right="152"/>
        <w:jc w:val="center"/>
        <w:rPr>
          <w:sz w:val="16"/>
          <w:szCs w:val="16"/>
          <w:lang w:val="es-ES_tradnl"/>
        </w:rPr>
      </w:pPr>
    </w:p>
    <w:p w14:paraId="69D6E7B0" w14:textId="77777777" w:rsidR="00B33C98" w:rsidRDefault="00B33C98" w:rsidP="00F008C0">
      <w:pPr>
        <w:ind w:right="152"/>
        <w:jc w:val="center"/>
        <w:rPr>
          <w:sz w:val="16"/>
          <w:szCs w:val="16"/>
          <w:lang w:val="es-ES_tradnl"/>
        </w:rPr>
      </w:pPr>
    </w:p>
    <w:p w14:paraId="74832DB1" w14:textId="77777777" w:rsidR="00B33C98" w:rsidRDefault="00B33C98" w:rsidP="00F008C0">
      <w:pPr>
        <w:ind w:right="152"/>
        <w:jc w:val="center"/>
        <w:rPr>
          <w:sz w:val="16"/>
          <w:szCs w:val="16"/>
          <w:lang w:val="es-ES_tradnl"/>
        </w:rPr>
      </w:pPr>
    </w:p>
    <w:p w14:paraId="677CC893" w14:textId="77777777" w:rsidR="00B644FE" w:rsidRPr="00881811" w:rsidRDefault="00B644FE" w:rsidP="00F008C0">
      <w:pPr>
        <w:ind w:right="152"/>
        <w:jc w:val="center"/>
        <w:rPr>
          <w:sz w:val="16"/>
          <w:szCs w:val="16"/>
          <w:lang w:val="es-ES_tradnl"/>
        </w:rPr>
      </w:pPr>
    </w:p>
    <w:tbl>
      <w:tblPr>
        <w:tblW w:w="8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3516"/>
      </w:tblGrid>
      <w:tr w:rsidR="00F008C0" w:rsidRPr="00881811" w14:paraId="072C796F" w14:textId="77777777" w:rsidTr="00F008C0">
        <w:trPr>
          <w:trHeight w:val="812"/>
        </w:trPr>
        <w:tc>
          <w:tcPr>
            <w:tcW w:w="5211" w:type="dxa"/>
          </w:tcPr>
          <w:p w14:paraId="3927912F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LUGAR Y FECHA</w:t>
            </w:r>
          </w:p>
          <w:p w14:paraId="3DF9937D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  <w:p w14:paraId="2A9BECF7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jc w:val="both"/>
              <w:rPr>
                <w:rFonts w:cs="Arial"/>
                <w:sz w:val="16"/>
                <w:szCs w:val="16"/>
                <w:lang w:val="es-ES_tradnl"/>
              </w:rPr>
            </w:pPr>
          </w:p>
        </w:tc>
        <w:tc>
          <w:tcPr>
            <w:tcW w:w="3516" w:type="dxa"/>
          </w:tcPr>
          <w:p w14:paraId="3ADE8F4E" w14:textId="77777777" w:rsidR="00F008C0" w:rsidRPr="00F008C0" w:rsidRDefault="00F008C0" w:rsidP="00B644FE">
            <w:pPr>
              <w:autoSpaceDE w:val="0"/>
              <w:autoSpaceDN w:val="0"/>
              <w:adjustRightInd w:val="0"/>
              <w:spacing w:after="0"/>
              <w:ind w:right="153"/>
              <w:rPr>
                <w:rFonts w:cs="Arial"/>
                <w:sz w:val="16"/>
                <w:szCs w:val="16"/>
                <w:lang w:val="es-ES_tradnl"/>
              </w:rPr>
            </w:pPr>
            <w:r w:rsidRPr="00F008C0">
              <w:rPr>
                <w:rFonts w:cs="Arial"/>
                <w:sz w:val="16"/>
                <w:szCs w:val="16"/>
                <w:lang w:val="es-ES_tradnl"/>
              </w:rPr>
              <w:t>FIRMA</w:t>
            </w:r>
          </w:p>
        </w:tc>
      </w:tr>
    </w:tbl>
    <w:p w14:paraId="503B3F7C" w14:textId="77777777" w:rsidR="00F008C0" w:rsidRDefault="00F008C0" w:rsidP="00F008C0">
      <w:pPr>
        <w:ind w:right="152"/>
        <w:jc w:val="both"/>
        <w:rPr>
          <w:rFonts w:cs="Arial"/>
          <w:sz w:val="16"/>
          <w:szCs w:val="16"/>
        </w:rPr>
      </w:pPr>
    </w:p>
    <w:p w14:paraId="0BFF5FAD" w14:textId="77777777" w:rsidR="00C80CC0" w:rsidRDefault="00C80CC0" w:rsidP="00F008C0">
      <w:pPr>
        <w:ind w:right="152"/>
        <w:jc w:val="both"/>
        <w:rPr>
          <w:rFonts w:cs="Arial"/>
          <w:sz w:val="16"/>
          <w:szCs w:val="16"/>
        </w:rPr>
      </w:pPr>
    </w:p>
    <w:p w14:paraId="5F062B57" w14:textId="77777777" w:rsidR="00C80CC0" w:rsidRDefault="00C80CC0" w:rsidP="00F008C0">
      <w:pPr>
        <w:ind w:right="152"/>
        <w:jc w:val="both"/>
        <w:rPr>
          <w:rFonts w:cs="Arial"/>
          <w:sz w:val="16"/>
          <w:szCs w:val="16"/>
        </w:rPr>
      </w:pPr>
    </w:p>
    <w:p w14:paraId="4E71DBE0" w14:textId="77777777" w:rsidR="00B02186" w:rsidRDefault="00B02186" w:rsidP="00C80CC0">
      <w:pPr>
        <w:rPr>
          <w:color w:val="365F91" w:themeColor="accent1" w:themeShade="BF"/>
        </w:rPr>
      </w:pPr>
    </w:p>
    <w:sectPr w:rsidR="00B02186" w:rsidSect="00567478">
      <w:footerReference w:type="default" r:id="rId9"/>
      <w:headerReference w:type="first" r:id="rId10"/>
      <w:footerReference w:type="first" r:id="rId11"/>
      <w:type w:val="continuous"/>
      <w:pgSz w:w="11907" w:h="16840" w:code="9"/>
      <w:pgMar w:top="993" w:right="1417" w:bottom="1134" w:left="1701" w:header="0" w:footer="44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8126A" w14:textId="77777777" w:rsidR="00670B0A" w:rsidRDefault="00670B0A">
      <w:r>
        <w:separator/>
      </w:r>
    </w:p>
  </w:endnote>
  <w:endnote w:type="continuationSeparator" w:id="0">
    <w:p w14:paraId="6069A145" w14:textId="77777777" w:rsidR="00670B0A" w:rsidRDefault="00670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">
    <w:altName w:val="Gadugi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0A972" w14:textId="77777777" w:rsidR="00670B0A" w:rsidRDefault="00670B0A">
    <w:pPr>
      <w:pStyle w:val="Piedep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14:paraId="561146C4" w14:textId="77777777" w:rsidR="00670B0A" w:rsidRDefault="00670B0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40FEA" w14:textId="1938DD17" w:rsidR="00670B0A" w:rsidRDefault="00670B0A" w:rsidP="000403BB">
    <w:pPr>
      <w:pStyle w:val="Piedepgina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8E7FF5B" wp14:editId="773C2F1B">
              <wp:simplePos x="0" y="0"/>
              <wp:positionH relativeFrom="column">
                <wp:posOffset>16510</wp:posOffset>
              </wp:positionH>
              <wp:positionV relativeFrom="paragraph">
                <wp:posOffset>32385</wp:posOffset>
              </wp:positionV>
              <wp:extent cx="1409700" cy="921385"/>
              <wp:effectExtent l="0" t="3810" r="2540" b="635"/>
              <wp:wrapSquare wrapText="bothSides"/>
              <wp:docPr id="1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9700" cy="9213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6B71E1" w14:textId="77777777" w:rsidR="00670B0A" w:rsidRPr="00036893" w:rsidRDefault="00670B0A" w:rsidP="00427BE1">
                          <w:pPr>
                            <w:pStyle w:val="Piedepgina"/>
                            <w:rPr>
                              <w:rFonts w:ascii="Gill Sans" w:hAnsi="Gill Sans"/>
                              <w:color w:val="999999"/>
                              <w:sz w:val="28"/>
                              <w:szCs w:val="28"/>
                            </w:rPr>
                          </w:pPr>
                          <w:r w:rsidRPr="00036893">
                            <w:rPr>
                              <w:rFonts w:ascii="Gill Sans" w:hAnsi="Gill Sans"/>
                              <w:color w:val="999999"/>
                              <w:sz w:val="28"/>
                              <w:szCs w:val="28"/>
                            </w:rPr>
                            <w:t>www.sepe.es</w:t>
                          </w:r>
                        </w:p>
                        <w:p w14:paraId="35FCC23E" w14:textId="77777777" w:rsidR="00670B0A" w:rsidRPr="00036893" w:rsidRDefault="00670B0A" w:rsidP="00427BE1">
                          <w:pPr>
                            <w:pStyle w:val="Piedepgina"/>
                            <w:rPr>
                              <w:color w:val="999999"/>
                            </w:rPr>
                          </w:pPr>
                          <w:r w:rsidRPr="00036893">
                            <w:rPr>
                              <w:color w:val="999999"/>
                            </w:rPr>
                            <w:t xml:space="preserve">         </w:t>
                          </w:r>
                          <w:r>
                            <w:rPr>
                              <w:rFonts w:ascii="Monotype Corsiva" w:hAnsi="Monotype Corsiva"/>
                              <w:color w:val="999999"/>
                            </w:rPr>
                            <w:t>Trabajamos para ti</w:t>
                          </w:r>
                        </w:p>
                        <w:p w14:paraId="3CB4A7F4" w14:textId="77777777" w:rsidR="00670B0A" w:rsidRPr="00FF08FB" w:rsidRDefault="00670B0A" w:rsidP="00427BE1"/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E7FF5B" id="_x0000_t202" coordsize="21600,21600" o:spt="202" path="m,l,21600r21600,l21600,xe">
              <v:stroke joinstyle="miter"/>
              <v:path gradientshapeok="t" o:connecttype="rect"/>
            </v:shapetype>
            <v:shape id="Text Box 62" o:spid="_x0000_s1027" type="#_x0000_t202" style="position:absolute;margin-left:1.3pt;margin-top:2.55pt;width:111pt;height:72.5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" stroked="f">
              <v:textbox style="mso-fit-shape-to-text:t" inset="0,0,0,0">
                <w:txbxContent>
                  <w:p w14:paraId="756B71E1" w14:textId="77777777" w:rsidR="00670B0A" w:rsidRPr="00036893" w:rsidRDefault="00670B0A" w:rsidP="00427BE1">
                    <w:pPr>
                      <w:pStyle w:val="Piedepgina"/>
                      <w:rPr>
                        <w:rFonts w:ascii="Gill Sans" w:hAnsi="Gill Sans"/>
                        <w:color w:val="999999"/>
                        <w:sz w:val="28"/>
                        <w:szCs w:val="28"/>
                      </w:rPr>
                    </w:pPr>
                    <w:r w:rsidRPr="00036893">
                      <w:rPr>
                        <w:rFonts w:ascii="Gill Sans" w:hAnsi="Gill Sans"/>
                        <w:color w:val="999999"/>
                        <w:sz w:val="28"/>
                        <w:szCs w:val="28"/>
                      </w:rPr>
                      <w:t>www.sepe.es</w:t>
                    </w:r>
                  </w:p>
                  <w:p w14:paraId="35FCC23E" w14:textId="77777777" w:rsidR="00670B0A" w:rsidRPr="00036893" w:rsidRDefault="00670B0A" w:rsidP="00427BE1">
                    <w:pPr>
                      <w:pStyle w:val="Piedepgina"/>
                      <w:rPr>
                        <w:color w:val="999999"/>
                      </w:rPr>
                    </w:pPr>
                    <w:r w:rsidRPr="00036893">
                      <w:rPr>
                        <w:color w:val="999999"/>
                      </w:rPr>
                      <w:t xml:space="preserve">         </w:t>
                    </w:r>
                    <w:r>
                      <w:rPr>
                        <w:rFonts w:ascii="Monotype Corsiva" w:hAnsi="Monotype Corsiva"/>
                        <w:color w:val="999999"/>
                      </w:rPr>
                      <w:t>Trabajamos para ti</w:t>
                    </w:r>
                  </w:p>
                  <w:p w14:paraId="3CB4A7F4" w14:textId="77777777" w:rsidR="00670B0A" w:rsidRPr="00FF08FB" w:rsidRDefault="00670B0A" w:rsidP="00427BE1"/>
                </w:txbxContent>
              </v:textbox>
              <w10:wrap type="square"/>
            </v:shape>
          </w:pict>
        </mc:Fallback>
      </mc:AlternateContent>
    </w:r>
    <w:r w:rsidR="000403BB">
      <w:t xml:space="preserve">                                      </w:t>
    </w:r>
    <w:r>
      <w:t xml:space="preserve">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2A808" w14:textId="77777777" w:rsidR="00670B0A" w:rsidRDefault="00670B0A">
      <w:r>
        <w:separator/>
      </w:r>
    </w:p>
  </w:footnote>
  <w:footnote w:type="continuationSeparator" w:id="0">
    <w:p w14:paraId="6CBEE39D" w14:textId="77777777" w:rsidR="00670B0A" w:rsidRDefault="00670B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03C97" w14:textId="77777777" w:rsidR="00670B0A" w:rsidRDefault="00670B0A" w:rsidP="006C10C9">
    <w:pPr>
      <w:pStyle w:val="Encabezado"/>
      <w:tabs>
        <w:tab w:val="clear" w:pos="4252"/>
        <w:tab w:val="clear" w:pos="8504"/>
        <w:tab w:val="left" w:pos="1929"/>
        <w:tab w:val="left" w:pos="4294"/>
      </w:tabs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CFBB27D" wp14:editId="0EFB5B33">
              <wp:simplePos x="0" y="0"/>
              <wp:positionH relativeFrom="column">
                <wp:posOffset>678180</wp:posOffset>
              </wp:positionH>
              <wp:positionV relativeFrom="paragraph">
                <wp:posOffset>793115</wp:posOffset>
              </wp:positionV>
              <wp:extent cx="1812925" cy="564515"/>
              <wp:effectExtent l="1905" t="2540" r="4445" b="4445"/>
              <wp:wrapSquare wrapText="bothSides"/>
              <wp:docPr id="2" name="Text 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2925" cy="564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8121F" w14:textId="77777777" w:rsidR="00670B0A" w:rsidRDefault="00670B0A" w:rsidP="00991EEC">
                          <w:pPr>
                            <w:tabs>
                              <w:tab w:val="left" w:pos="2340"/>
                            </w:tabs>
                            <w:spacing w:after="0"/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 w:rsidRPr="009F3A0B"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MINISTERIO</w:t>
                          </w:r>
                        </w:p>
                        <w:p w14:paraId="140C1E15" w14:textId="77777777" w:rsidR="00670B0A" w:rsidRPr="009F3A0B" w:rsidRDefault="00670B0A" w:rsidP="00991EEC">
                          <w:pPr>
                            <w:tabs>
                              <w:tab w:val="left" w:pos="2340"/>
                            </w:tabs>
                            <w:spacing w:after="0"/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D</w:t>
                          </w:r>
                          <w:r w:rsidRPr="009F3A0B"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 xml:space="preserve">E </w:t>
                          </w: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 xml:space="preserve">TRABAJO Y ECONOMÍA SOCIAL </w:t>
                          </w:r>
                        </w:p>
                        <w:p w14:paraId="2FEAD7E8" w14:textId="77777777" w:rsidR="00670B0A" w:rsidRPr="00381AE0" w:rsidRDefault="00670B0A" w:rsidP="00991EEC">
                          <w:pPr>
                            <w:tabs>
                              <w:tab w:val="left" w:pos="2340"/>
                            </w:tabs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Gill Sans" w:hAnsi="Gill Sans"/>
                              <w:sz w:val="20"/>
                              <w:szCs w:val="20"/>
                            </w:rPr>
                            <w:t>Y SEGURIDAD SOCIAL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FBB27D" id="_x0000_t202" coordsize="21600,21600" o:spt="202" path="m,l,21600r21600,l21600,xe">
              <v:stroke joinstyle="miter"/>
              <v:path gradientshapeok="t" o:connecttype="rect"/>
            </v:shapetype>
            <v:shape id="Text Box 91" o:spid="_x0000_s1026" type="#_x0000_t202" style="position:absolute;margin-left:53.4pt;margin-top:62.45pt;width:142.75pt;height:44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" filled="f" stroked="f">
              <v:textbox>
                <w:txbxContent>
                  <w:p w14:paraId="5AE8121F" w14:textId="77777777" w:rsidR="00670B0A" w:rsidRDefault="00670B0A" w:rsidP="00991EEC">
                    <w:pPr>
                      <w:tabs>
                        <w:tab w:val="left" w:pos="2340"/>
                      </w:tabs>
                      <w:spacing w:after="0"/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 w:rsidRPr="009F3A0B">
                      <w:rPr>
                        <w:rFonts w:ascii="Gill Sans" w:hAnsi="Gill Sans"/>
                        <w:sz w:val="20"/>
                        <w:szCs w:val="20"/>
                      </w:rPr>
                      <w:t>MINISTERIO</w:t>
                    </w:r>
                  </w:p>
                  <w:p w14:paraId="140C1E15" w14:textId="77777777" w:rsidR="00670B0A" w:rsidRPr="009F3A0B" w:rsidRDefault="00670B0A" w:rsidP="00991EEC">
                    <w:pPr>
                      <w:tabs>
                        <w:tab w:val="left" w:pos="2340"/>
                      </w:tabs>
                      <w:spacing w:after="0"/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>D</w:t>
                    </w:r>
                    <w:r w:rsidRPr="009F3A0B">
                      <w:rPr>
                        <w:rFonts w:ascii="Gill Sans" w:hAnsi="Gill Sans"/>
                        <w:sz w:val="20"/>
                        <w:szCs w:val="20"/>
                      </w:rPr>
                      <w:t xml:space="preserve">E </w:t>
                    </w: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 xml:space="preserve">TRABAJO Y ECONOMÍA SOCIAL </w:t>
                    </w:r>
                  </w:p>
                  <w:p w14:paraId="2FEAD7E8" w14:textId="77777777" w:rsidR="00670B0A" w:rsidRPr="00381AE0" w:rsidRDefault="00670B0A" w:rsidP="00991EEC">
                    <w:pPr>
                      <w:tabs>
                        <w:tab w:val="left" w:pos="2340"/>
                      </w:tabs>
                      <w:rPr>
                        <w:rFonts w:ascii="Gill Sans" w:hAnsi="Gill Sans"/>
                        <w:sz w:val="20"/>
                        <w:szCs w:val="20"/>
                      </w:rPr>
                    </w:pPr>
                    <w:r>
                      <w:rPr>
                        <w:rFonts w:ascii="Gill Sans" w:hAnsi="Gill Sans"/>
                        <w:sz w:val="20"/>
                        <w:szCs w:val="20"/>
                      </w:rPr>
                      <w:t>Y SEGURIDAD SOCIAL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67456" behindDoc="1" locked="0" layoutInCell="1" allowOverlap="1" wp14:anchorId="5BE67BAF" wp14:editId="3423BF58">
          <wp:simplePos x="0" y="0"/>
          <wp:positionH relativeFrom="page">
            <wp:posOffset>991235</wp:posOffset>
          </wp:positionH>
          <wp:positionV relativeFrom="page">
            <wp:posOffset>434340</wp:posOffset>
          </wp:positionV>
          <wp:extent cx="723900" cy="796290"/>
          <wp:effectExtent l="19050" t="0" r="0" b="0"/>
          <wp:wrapThrough wrapText="bothSides">
            <wp:wrapPolygon edited="0">
              <wp:start x="-568" y="0"/>
              <wp:lineTo x="-568" y="21187"/>
              <wp:lineTo x="21600" y="21187"/>
              <wp:lineTo x="21600" y="0"/>
              <wp:lineTo x="-568" y="0"/>
            </wp:wrapPolygon>
          </wp:wrapThrough>
          <wp:docPr id="23" name="Imagen 69" descr="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9" descr="es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96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66432" behindDoc="1" locked="0" layoutInCell="1" allowOverlap="1" wp14:anchorId="5A70537B" wp14:editId="223F7E96">
          <wp:simplePos x="0" y="0"/>
          <wp:positionH relativeFrom="page">
            <wp:posOffset>5305425</wp:posOffset>
          </wp:positionH>
          <wp:positionV relativeFrom="page">
            <wp:posOffset>700405</wp:posOffset>
          </wp:positionV>
          <wp:extent cx="1155065" cy="370840"/>
          <wp:effectExtent l="19050" t="0" r="6985" b="0"/>
          <wp:wrapThrough wrapText="bothSides">
            <wp:wrapPolygon edited="0">
              <wp:start x="-356" y="0"/>
              <wp:lineTo x="-356" y="19973"/>
              <wp:lineTo x="21731" y="19973"/>
              <wp:lineTo x="21731" y="0"/>
              <wp:lineTo x="-356" y="0"/>
            </wp:wrapPolygon>
          </wp:wrapThrough>
          <wp:docPr id="24" name="Imagen 67" descr="spe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7" descr="spe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065" cy="370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42A30"/>
    <w:multiLevelType w:val="hybridMultilevel"/>
    <w:tmpl w:val="5AF036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15CC1"/>
    <w:multiLevelType w:val="hybridMultilevel"/>
    <w:tmpl w:val="8A6AA696"/>
    <w:lvl w:ilvl="0" w:tplc="DF3A617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455421F"/>
    <w:multiLevelType w:val="hybridMultilevel"/>
    <w:tmpl w:val="1F869A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B52EC"/>
    <w:multiLevelType w:val="hybridMultilevel"/>
    <w:tmpl w:val="F1969D0E"/>
    <w:lvl w:ilvl="0" w:tplc="202E04D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13824F4"/>
    <w:multiLevelType w:val="hybridMultilevel"/>
    <w:tmpl w:val="96386C0A"/>
    <w:lvl w:ilvl="0" w:tplc="202E04D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1526C43"/>
    <w:multiLevelType w:val="hybridMultilevel"/>
    <w:tmpl w:val="3F4230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542B12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1F31FD"/>
    <w:multiLevelType w:val="multilevel"/>
    <w:tmpl w:val="D2769C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4"/>
      <w:numFmt w:val="decimal"/>
      <w:lvlText w:val="1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39F1728"/>
    <w:multiLevelType w:val="hybridMultilevel"/>
    <w:tmpl w:val="1390C9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F90FA8"/>
    <w:multiLevelType w:val="hybridMultilevel"/>
    <w:tmpl w:val="6C7AED1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960AF7"/>
    <w:multiLevelType w:val="multilevel"/>
    <w:tmpl w:val="CB46F5C2"/>
    <w:lvl w:ilvl="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645" w:hanging="60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45" w:hanging="1800"/>
      </w:pPr>
      <w:rPr>
        <w:rFonts w:hint="default"/>
      </w:rPr>
    </w:lvl>
  </w:abstractNum>
  <w:abstractNum w:abstractNumId="10" w15:restartNumberingAfterBreak="0">
    <w:nsid w:val="36F21ACA"/>
    <w:multiLevelType w:val="hybridMultilevel"/>
    <w:tmpl w:val="006A221A"/>
    <w:lvl w:ilvl="0" w:tplc="88F6C878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CB80D61"/>
    <w:multiLevelType w:val="hybridMultilevel"/>
    <w:tmpl w:val="4C70DF90"/>
    <w:lvl w:ilvl="0" w:tplc="CD886D44">
      <w:start w:val="1"/>
      <w:numFmt w:val="lowerLetter"/>
      <w:lvlText w:val="%1."/>
      <w:lvlJc w:val="left"/>
      <w:pPr>
        <w:ind w:left="142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4423379E"/>
    <w:multiLevelType w:val="hybridMultilevel"/>
    <w:tmpl w:val="BE82F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2B7DAD"/>
    <w:multiLevelType w:val="hybridMultilevel"/>
    <w:tmpl w:val="417209E2"/>
    <w:lvl w:ilvl="0" w:tplc="FDBCC82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2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473DF1"/>
    <w:multiLevelType w:val="hybridMultilevel"/>
    <w:tmpl w:val="1D245E8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7E05"/>
    <w:multiLevelType w:val="hybridMultilevel"/>
    <w:tmpl w:val="BD12FDE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2B250D"/>
    <w:multiLevelType w:val="hybridMultilevel"/>
    <w:tmpl w:val="AFB66A44"/>
    <w:lvl w:ilvl="0" w:tplc="00DEC65E">
      <w:start w:val="1"/>
      <w:numFmt w:val="decimal"/>
      <w:lvlText w:val="(%1)"/>
      <w:lvlJc w:val="left"/>
      <w:pPr>
        <w:ind w:left="720" w:hanging="360"/>
      </w:pPr>
      <w:rPr>
        <w:rFonts w:ascii="Calibri" w:hAnsi="Calibri" w:hint="default"/>
        <w:b w:val="0"/>
        <w:sz w:val="16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00AA8"/>
    <w:multiLevelType w:val="hybridMultilevel"/>
    <w:tmpl w:val="E9342D58"/>
    <w:lvl w:ilvl="0" w:tplc="0684500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2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E63339"/>
    <w:multiLevelType w:val="hybridMultilevel"/>
    <w:tmpl w:val="8070D3C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7D58A7"/>
    <w:multiLevelType w:val="hybridMultilevel"/>
    <w:tmpl w:val="D1E02E5C"/>
    <w:lvl w:ilvl="0" w:tplc="D2B89598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hint="default"/>
        <w:b/>
        <w:sz w:val="16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E26DBA"/>
    <w:multiLevelType w:val="hybridMultilevel"/>
    <w:tmpl w:val="16AAD99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57F15"/>
    <w:multiLevelType w:val="hybridMultilevel"/>
    <w:tmpl w:val="46626E30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13438E2"/>
    <w:multiLevelType w:val="hybridMultilevel"/>
    <w:tmpl w:val="88021C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995B12"/>
    <w:multiLevelType w:val="hybridMultilevel"/>
    <w:tmpl w:val="46687F62"/>
    <w:lvl w:ilvl="0" w:tplc="3C5024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872D7"/>
    <w:multiLevelType w:val="hybridMultilevel"/>
    <w:tmpl w:val="FDBE0A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F73248"/>
    <w:multiLevelType w:val="multilevel"/>
    <w:tmpl w:val="A83A5CE4"/>
    <w:lvl w:ilvl="0">
      <w:start w:val="1"/>
      <w:numFmt w:val="decimal"/>
      <w:lvlText w:val="%1."/>
      <w:lvlJc w:val="left"/>
      <w:pPr>
        <w:ind w:left="1512" w:hanging="360"/>
      </w:pPr>
      <w:rPr>
        <w:rFonts w:ascii="Lucida Sans" w:hAnsi="Lucida Sans" w:cs="Lucida Sans" w:hint="default"/>
        <w:b/>
        <w:color w:val="1F497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920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9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1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5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7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32" w:hanging="1800"/>
      </w:pPr>
      <w:rPr>
        <w:rFonts w:hint="default"/>
      </w:rPr>
    </w:lvl>
  </w:abstractNum>
  <w:abstractNum w:abstractNumId="26" w15:restartNumberingAfterBreak="0">
    <w:nsid w:val="7C67411D"/>
    <w:multiLevelType w:val="hybridMultilevel"/>
    <w:tmpl w:val="50068212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CA06289"/>
    <w:multiLevelType w:val="hybridMultilevel"/>
    <w:tmpl w:val="A7026D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3"/>
  </w:num>
  <w:num w:numId="3">
    <w:abstractNumId w:val="20"/>
  </w:num>
  <w:num w:numId="4">
    <w:abstractNumId w:val="4"/>
  </w:num>
  <w:num w:numId="5">
    <w:abstractNumId w:val="3"/>
  </w:num>
  <w:num w:numId="6">
    <w:abstractNumId w:val="21"/>
  </w:num>
  <w:num w:numId="7">
    <w:abstractNumId w:val="0"/>
  </w:num>
  <w:num w:numId="8">
    <w:abstractNumId w:val="22"/>
  </w:num>
  <w:num w:numId="9">
    <w:abstractNumId w:val="26"/>
  </w:num>
  <w:num w:numId="10">
    <w:abstractNumId w:val="12"/>
  </w:num>
  <w:num w:numId="11">
    <w:abstractNumId w:val="5"/>
  </w:num>
  <w:num w:numId="12">
    <w:abstractNumId w:val="7"/>
  </w:num>
  <w:num w:numId="13">
    <w:abstractNumId w:val="24"/>
  </w:num>
  <w:num w:numId="14">
    <w:abstractNumId w:val="6"/>
  </w:num>
  <w:num w:numId="15">
    <w:abstractNumId w:val="10"/>
  </w:num>
  <w:num w:numId="16">
    <w:abstractNumId w:val="25"/>
  </w:num>
  <w:num w:numId="17">
    <w:abstractNumId w:val="11"/>
  </w:num>
  <w:num w:numId="18">
    <w:abstractNumId w:val="14"/>
  </w:num>
  <w:num w:numId="19">
    <w:abstractNumId w:val="18"/>
  </w:num>
  <w:num w:numId="20">
    <w:abstractNumId w:val="16"/>
  </w:num>
  <w:num w:numId="21">
    <w:abstractNumId w:val="19"/>
  </w:num>
  <w:num w:numId="22">
    <w:abstractNumId w:val="13"/>
  </w:num>
  <w:num w:numId="23">
    <w:abstractNumId w:val="17"/>
  </w:num>
  <w:num w:numId="24">
    <w:abstractNumId w:val="2"/>
  </w:num>
  <w:num w:numId="25">
    <w:abstractNumId w:val="15"/>
  </w:num>
  <w:num w:numId="26">
    <w:abstractNumId w:val="8"/>
  </w:num>
  <w:num w:numId="27">
    <w:abstractNumId w:val="27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20D3"/>
    <w:rsid w:val="000043E9"/>
    <w:rsid w:val="00005127"/>
    <w:rsid w:val="0000528C"/>
    <w:rsid w:val="00005750"/>
    <w:rsid w:val="00010029"/>
    <w:rsid w:val="00012D05"/>
    <w:rsid w:val="00015196"/>
    <w:rsid w:val="0001604C"/>
    <w:rsid w:val="00020B78"/>
    <w:rsid w:val="00020CD5"/>
    <w:rsid w:val="00022AF3"/>
    <w:rsid w:val="00024841"/>
    <w:rsid w:val="00024CC8"/>
    <w:rsid w:val="0002772E"/>
    <w:rsid w:val="00030AE5"/>
    <w:rsid w:val="00031539"/>
    <w:rsid w:val="00036893"/>
    <w:rsid w:val="000403BB"/>
    <w:rsid w:val="00046948"/>
    <w:rsid w:val="00046A8D"/>
    <w:rsid w:val="00047B4C"/>
    <w:rsid w:val="00057951"/>
    <w:rsid w:val="00060EC7"/>
    <w:rsid w:val="00063953"/>
    <w:rsid w:val="00064C85"/>
    <w:rsid w:val="00065B29"/>
    <w:rsid w:val="00066CDA"/>
    <w:rsid w:val="00067335"/>
    <w:rsid w:val="00070DE6"/>
    <w:rsid w:val="00073C86"/>
    <w:rsid w:val="0008729E"/>
    <w:rsid w:val="00095AC3"/>
    <w:rsid w:val="00096298"/>
    <w:rsid w:val="000974E4"/>
    <w:rsid w:val="000A0D5A"/>
    <w:rsid w:val="000A16B2"/>
    <w:rsid w:val="000A331B"/>
    <w:rsid w:val="000A41B1"/>
    <w:rsid w:val="000B108E"/>
    <w:rsid w:val="000B548A"/>
    <w:rsid w:val="000B55C9"/>
    <w:rsid w:val="000B751E"/>
    <w:rsid w:val="000C043C"/>
    <w:rsid w:val="000C061E"/>
    <w:rsid w:val="000C2CC6"/>
    <w:rsid w:val="000C7ADF"/>
    <w:rsid w:val="000D2AA0"/>
    <w:rsid w:val="000D4396"/>
    <w:rsid w:val="000D54E7"/>
    <w:rsid w:val="000D6BFB"/>
    <w:rsid w:val="000E2A92"/>
    <w:rsid w:val="000E6D3A"/>
    <w:rsid w:val="000E7254"/>
    <w:rsid w:val="000F0BAF"/>
    <w:rsid w:val="000F15AA"/>
    <w:rsid w:val="000F2CEE"/>
    <w:rsid w:val="00103FA5"/>
    <w:rsid w:val="00104C03"/>
    <w:rsid w:val="001103D1"/>
    <w:rsid w:val="0011375C"/>
    <w:rsid w:val="001151DB"/>
    <w:rsid w:val="00115617"/>
    <w:rsid w:val="00115932"/>
    <w:rsid w:val="00116460"/>
    <w:rsid w:val="00116BCA"/>
    <w:rsid w:val="00121845"/>
    <w:rsid w:val="0012321F"/>
    <w:rsid w:val="0012399E"/>
    <w:rsid w:val="001247F6"/>
    <w:rsid w:val="00127A26"/>
    <w:rsid w:val="00131A38"/>
    <w:rsid w:val="00134003"/>
    <w:rsid w:val="0014026C"/>
    <w:rsid w:val="001409CD"/>
    <w:rsid w:val="00143BD9"/>
    <w:rsid w:val="00147FC7"/>
    <w:rsid w:val="0015325E"/>
    <w:rsid w:val="001551E2"/>
    <w:rsid w:val="00155D3B"/>
    <w:rsid w:val="00157E79"/>
    <w:rsid w:val="00160CBC"/>
    <w:rsid w:val="001612C4"/>
    <w:rsid w:val="00161B98"/>
    <w:rsid w:val="00163868"/>
    <w:rsid w:val="00170F3C"/>
    <w:rsid w:val="001741F5"/>
    <w:rsid w:val="00176A4B"/>
    <w:rsid w:val="00177553"/>
    <w:rsid w:val="00184728"/>
    <w:rsid w:val="00186ED3"/>
    <w:rsid w:val="00187CFF"/>
    <w:rsid w:val="0019114A"/>
    <w:rsid w:val="00194313"/>
    <w:rsid w:val="001951AD"/>
    <w:rsid w:val="0019589F"/>
    <w:rsid w:val="00196AC5"/>
    <w:rsid w:val="00196BB1"/>
    <w:rsid w:val="001A0A3F"/>
    <w:rsid w:val="001A2572"/>
    <w:rsid w:val="001A2776"/>
    <w:rsid w:val="001A2F7C"/>
    <w:rsid w:val="001A3607"/>
    <w:rsid w:val="001A5F26"/>
    <w:rsid w:val="001A7F0B"/>
    <w:rsid w:val="001B0D06"/>
    <w:rsid w:val="001B73D7"/>
    <w:rsid w:val="001C3D67"/>
    <w:rsid w:val="001C5801"/>
    <w:rsid w:val="001D3335"/>
    <w:rsid w:val="001D430D"/>
    <w:rsid w:val="001D4A0E"/>
    <w:rsid w:val="001D5F9F"/>
    <w:rsid w:val="001D6A2B"/>
    <w:rsid w:val="001E2D52"/>
    <w:rsid w:val="001E7335"/>
    <w:rsid w:val="001E79BB"/>
    <w:rsid w:val="001F0FAF"/>
    <w:rsid w:val="001F3213"/>
    <w:rsid w:val="001F54E7"/>
    <w:rsid w:val="001F7048"/>
    <w:rsid w:val="00201848"/>
    <w:rsid w:val="00202340"/>
    <w:rsid w:val="00206FC9"/>
    <w:rsid w:val="00210E67"/>
    <w:rsid w:val="00213DA9"/>
    <w:rsid w:val="00217F15"/>
    <w:rsid w:val="002270D2"/>
    <w:rsid w:val="00227ACC"/>
    <w:rsid w:val="00230933"/>
    <w:rsid w:val="00230F6D"/>
    <w:rsid w:val="0023278E"/>
    <w:rsid w:val="00232AFE"/>
    <w:rsid w:val="0023593F"/>
    <w:rsid w:val="00235B11"/>
    <w:rsid w:val="00237E41"/>
    <w:rsid w:val="00240218"/>
    <w:rsid w:val="00240A59"/>
    <w:rsid w:val="002429E0"/>
    <w:rsid w:val="00243EF3"/>
    <w:rsid w:val="00246ABF"/>
    <w:rsid w:val="002503AB"/>
    <w:rsid w:val="00251483"/>
    <w:rsid w:val="00252E37"/>
    <w:rsid w:val="0025382D"/>
    <w:rsid w:val="00255AE7"/>
    <w:rsid w:val="00256F07"/>
    <w:rsid w:val="00260FF7"/>
    <w:rsid w:val="0026276A"/>
    <w:rsid w:val="00263407"/>
    <w:rsid w:val="0026379D"/>
    <w:rsid w:val="00270D9E"/>
    <w:rsid w:val="002714C5"/>
    <w:rsid w:val="00274266"/>
    <w:rsid w:val="00277191"/>
    <w:rsid w:val="00281151"/>
    <w:rsid w:val="002821C9"/>
    <w:rsid w:val="0028250D"/>
    <w:rsid w:val="00283417"/>
    <w:rsid w:val="002834FE"/>
    <w:rsid w:val="00284D05"/>
    <w:rsid w:val="00284E35"/>
    <w:rsid w:val="00285468"/>
    <w:rsid w:val="00285630"/>
    <w:rsid w:val="002917D8"/>
    <w:rsid w:val="00293F89"/>
    <w:rsid w:val="00295476"/>
    <w:rsid w:val="00295C4E"/>
    <w:rsid w:val="002A68A4"/>
    <w:rsid w:val="002B3336"/>
    <w:rsid w:val="002B5CA9"/>
    <w:rsid w:val="002B7831"/>
    <w:rsid w:val="002C10C3"/>
    <w:rsid w:val="002C1C7D"/>
    <w:rsid w:val="002D1E22"/>
    <w:rsid w:val="002D31AE"/>
    <w:rsid w:val="002D4C30"/>
    <w:rsid w:val="002D60E5"/>
    <w:rsid w:val="002E0B64"/>
    <w:rsid w:val="002E1FB0"/>
    <w:rsid w:val="002E2B49"/>
    <w:rsid w:val="002F4C28"/>
    <w:rsid w:val="002F529C"/>
    <w:rsid w:val="002F5C5D"/>
    <w:rsid w:val="003027E3"/>
    <w:rsid w:val="003040B2"/>
    <w:rsid w:val="0031112D"/>
    <w:rsid w:val="00315395"/>
    <w:rsid w:val="00315FED"/>
    <w:rsid w:val="003203CC"/>
    <w:rsid w:val="0032137E"/>
    <w:rsid w:val="0033732B"/>
    <w:rsid w:val="00346550"/>
    <w:rsid w:val="00357F74"/>
    <w:rsid w:val="00360B37"/>
    <w:rsid w:val="00364834"/>
    <w:rsid w:val="00365972"/>
    <w:rsid w:val="00365A16"/>
    <w:rsid w:val="00366B3B"/>
    <w:rsid w:val="00375EE8"/>
    <w:rsid w:val="003765F8"/>
    <w:rsid w:val="00380220"/>
    <w:rsid w:val="00381AE0"/>
    <w:rsid w:val="00385BA2"/>
    <w:rsid w:val="0039287B"/>
    <w:rsid w:val="0039389E"/>
    <w:rsid w:val="003956EE"/>
    <w:rsid w:val="00397DA7"/>
    <w:rsid w:val="003A0587"/>
    <w:rsid w:val="003A0B12"/>
    <w:rsid w:val="003A423B"/>
    <w:rsid w:val="003A6A95"/>
    <w:rsid w:val="003A75AC"/>
    <w:rsid w:val="003B04C3"/>
    <w:rsid w:val="003B65B2"/>
    <w:rsid w:val="003C04C6"/>
    <w:rsid w:val="003C0F31"/>
    <w:rsid w:val="003C47A9"/>
    <w:rsid w:val="003C4DD4"/>
    <w:rsid w:val="003D43B7"/>
    <w:rsid w:val="003D4F14"/>
    <w:rsid w:val="003D76AF"/>
    <w:rsid w:val="003E223A"/>
    <w:rsid w:val="003E27E2"/>
    <w:rsid w:val="003E31E8"/>
    <w:rsid w:val="003E5AF5"/>
    <w:rsid w:val="003E6FB0"/>
    <w:rsid w:val="003F58E3"/>
    <w:rsid w:val="004022DD"/>
    <w:rsid w:val="00410C27"/>
    <w:rsid w:val="00411757"/>
    <w:rsid w:val="0041175F"/>
    <w:rsid w:val="00411C34"/>
    <w:rsid w:val="004135E9"/>
    <w:rsid w:val="004162BD"/>
    <w:rsid w:val="00421A59"/>
    <w:rsid w:val="00422242"/>
    <w:rsid w:val="00426F71"/>
    <w:rsid w:val="00427365"/>
    <w:rsid w:val="00427BE1"/>
    <w:rsid w:val="004307F6"/>
    <w:rsid w:val="00433D9D"/>
    <w:rsid w:val="00435D99"/>
    <w:rsid w:val="00441808"/>
    <w:rsid w:val="00446370"/>
    <w:rsid w:val="00447766"/>
    <w:rsid w:val="004507BD"/>
    <w:rsid w:val="00452703"/>
    <w:rsid w:val="00457F31"/>
    <w:rsid w:val="0046211A"/>
    <w:rsid w:val="00462E08"/>
    <w:rsid w:val="004667F3"/>
    <w:rsid w:val="00466F33"/>
    <w:rsid w:val="004673E4"/>
    <w:rsid w:val="00467F9C"/>
    <w:rsid w:val="00472267"/>
    <w:rsid w:val="004733B1"/>
    <w:rsid w:val="004752AA"/>
    <w:rsid w:val="004775B7"/>
    <w:rsid w:val="00480D71"/>
    <w:rsid w:val="0048627D"/>
    <w:rsid w:val="00491577"/>
    <w:rsid w:val="004920DA"/>
    <w:rsid w:val="00492443"/>
    <w:rsid w:val="00493CB6"/>
    <w:rsid w:val="004948A5"/>
    <w:rsid w:val="004968A7"/>
    <w:rsid w:val="004A07FD"/>
    <w:rsid w:val="004A409F"/>
    <w:rsid w:val="004A4639"/>
    <w:rsid w:val="004A50C5"/>
    <w:rsid w:val="004A70AA"/>
    <w:rsid w:val="004B0AEA"/>
    <w:rsid w:val="004B3947"/>
    <w:rsid w:val="004B5230"/>
    <w:rsid w:val="004B6D67"/>
    <w:rsid w:val="004B7819"/>
    <w:rsid w:val="004C003C"/>
    <w:rsid w:val="004C4365"/>
    <w:rsid w:val="004C7BB0"/>
    <w:rsid w:val="004D0563"/>
    <w:rsid w:val="004D19BC"/>
    <w:rsid w:val="004D4BC6"/>
    <w:rsid w:val="004E0404"/>
    <w:rsid w:val="004E16AE"/>
    <w:rsid w:val="004E2347"/>
    <w:rsid w:val="004E43B1"/>
    <w:rsid w:val="004E52DA"/>
    <w:rsid w:val="004E6771"/>
    <w:rsid w:val="004E76D3"/>
    <w:rsid w:val="004F31AE"/>
    <w:rsid w:val="004F3E43"/>
    <w:rsid w:val="004F3EED"/>
    <w:rsid w:val="004F45F5"/>
    <w:rsid w:val="004F5911"/>
    <w:rsid w:val="00500FBC"/>
    <w:rsid w:val="00503889"/>
    <w:rsid w:val="0051086C"/>
    <w:rsid w:val="00513A36"/>
    <w:rsid w:val="00515C70"/>
    <w:rsid w:val="00517C75"/>
    <w:rsid w:val="00520978"/>
    <w:rsid w:val="0052105A"/>
    <w:rsid w:val="005220FC"/>
    <w:rsid w:val="005251F4"/>
    <w:rsid w:val="00535759"/>
    <w:rsid w:val="00537B2D"/>
    <w:rsid w:val="0054020B"/>
    <w:rsid w:val="00540A1A"/>
    <w:rsid w:val="0054237E"/>
    <w:rsid w:val="00543E7E"/>
    <w:rsid w:val="00545163"/>
    <w:rsid w:val="005451C5"/>
    <w:rsid w:val="005505F8"/>
    <w:rsid w:val="00550661"/>
    <w:rsid w:val="00550BE6"/>
    <w:rsid w:val="00551B83"/>
    <w:rsid w:val="00551C24"/>
    <w:rsid w:val="00551CA6"/>
    <w:rsid w:val="00552748"/>
    <w:rsid w:val="00553978"/>
    <w:rsid w:val="00555BE4"/>
    <w:rsid w:val="00556E2F"/>
    <w:rsid w:val="00560B41"/>
    <w:rsid w:val="00561680"/>
    <w:rsid w:val="00565FF2"/>
    <w:rsid w:val="00567478"/>
    <w:rsid w:val="005720FB"/>
    <w:rsid w:val="0057584F"/>
    <w:rsid w:val="00576407"/>
    <w:rsid w:val="00580E71"/>
    <w:rsid w:val="005830AD"/>
    <w:rsid w:val="005934BD"/>
    <w:rsid w:val="00596087"/>
    <w:rsid w:val="005A10BB"/>
    <w:rsid w:val="005A4F18"/>
    <w:rsid w:val="005A5383"/>
    <w:rsid w:val="005B2046"/>
    <w:rsid w:val="005B5B8C"/>
    <w:rsid w:val="005B5EEA"/>
    <w:rsid w:val="005B6830"/>
    <w:rsid w:val="005C1139"/>
    <w:rsid w:val="005C14CF"/>
    <w:rsid w:val="005C1AE6"/>
    <w:rsid w:val="005C2456"/>
    <w:rsid w:val="005C2F41"/>
    <w:rsid w:val="005D1534"/>
    <w:rsid w:val="005D1629"/>
    <w:rsid w:val="005E115D"/>
    <w:rsid w:val="005E4D1F"/>
    <w:rsid w:val="005E5B4B"/>
    <w:rsid w:val="005E7AD5"/>
    <w:rsid w:val="005F0FF3"/>
    <w:rsid w:val="005F375D"/>
    <w:rsid w:val="005F4D81"/>
    <w:rsid w:val="00600361"/>
    <w:rsid w:val="006028DD"/>
    <w:rsid w:val="0060421E"/>
    <w:rsid w:val="00607174"/>
    <w:rsid w:val="00611A46"/>
    <w:rsid w:val="00617688"/>
    <w:rsid w:val="006233DF"/>
    <w:rsid w:val="00625152"/>
    <w:rsid w:val="0063225D"/>
    <w:rsid w:val="006333C9"/>
    <w:rsid w:val="00635620"/>
    <w:rsid w:val="00643334"/>
    <w:rsid w:val="00646D89"/>
    <w:rsid w:val="00647529"/>
    <w:rsid w:val="00647725"/>
    <w:rsid w:val="006506AA"/>
    <w:rsid w:val="006513BE"/>
    <w:rsid w:val="00654E59"/>
    <w:rsid w:val="00662603"/>
    <w:rsid w:val="006634EC"/>
    <w:rsid w:val="00663E34"/>
    <w:rsid w:val="006640CE"/>
    <w:rsid w:val="00665916"/>
    <w:rsid w:val="00666443"/>
    <w:rsid w:val="00667DE9"/>
    <w:rsid w:val="00670B0A"/>
    <w:rsid w:val="006713A3"/>
    <w:rsid w:val="00671D6F"/>
    <w:rsid w:val="00672669"/>
    <w:rsid w:val="0067282B"/>
    <w:rsid w:val="00673BD6"/>
    <w:rsid w:val="00674501"/>
    <w:rsid w:val="00675815"/>
    <w:rsid w:val="00677B86"/>
    <w:rsid w:val="00677BAE"/>
    <w:rsid w:val="006805E1"/>
    <w:rsid w:val="006826AC"/>
    <w:rsid w:val="00686BF3"/>
    <w:rsid w:val="00690FD6"/>
    <w:rsid w:val="00693428"/>
    <w:rsid w:val="006934EA"/>
    <w:rsid w:val="006944A6"/>
    <w:rsid w:val="006960D3"/>
    <w:rsid w:val="006A3EAA"/>
    <w:rsid w:val="006A56A5"/>
    <w:rsid w:val="006B5856"/>
    <w:rsid w:val="006C0711"/>
    <w:rsid w:val="006C0C35"/>
    <w:rsid w:val="006C10C9"/>
    <w:rsid w:val="006C13E3"/>
    <w:rsid w:val="006C2236"/>
    <w:rsid w:val="006C3B53"/>
    <w:rsid w:val="006C552D"/>
    <w:rsid w:val="006D02CD"/>
    <w:rsid w:val="006D444D"/>
    <w:rsid w:val="006D5278"/>
    <w:rsid w:val="006D6415"/>
    <w:rsid w:val="006E0ACA"/>
    <w:rsid w:val="006E20D5"/>
    <w:rsid w:val="006E2ACA"/>
    <w:rsid w:val="006E3E86"/>
    <w:rsid w:val="006E529D"/>
    <w:rsid w:val="006E59A4"/>
    <w:rsid w:val="006F04E5"/>
    <w:rsid w:val="006F06D9"/>
    <w:rsid w:val="006F2D1C"/>
    <w:rsid w:val="006F54FA"/>
    <w:rsid w:val="00703A48"/>
    <w:rsid w:val="0071042A"/>
    <w:rsid w:val="0071069F"/>
    <w:rsid w:val="00711E82"/>
    <w:rsid w:val="0071221D"/>
    <w:rsid w:val="007137A4"/>
    <w:rsid w:val="00713CD0"/>
    <w:rsid w:val="00714EF0"/>
    <w:rsid w:val="00715826"/>
    <w:rsid w:val="00723250"/>
    <w:rsid w:val="007247F5"/>
    <w:rsid w:val="00724D61"/>
    <w:rsid w:val="007260CE"/>
    <w:rsid w:val="00733F4D"/>
    <w:rsid w:val="00734313"/>
    <w:rsid w:val="007363F8"/>
    <w:rsid w:val="00736F2A"/>
    <w:rsid w:val="00742BE1"/>
    <w:rsid w:val="0074322F"/>
    <w:rsid w:val="0074505D"/>
    <w:rsid w:val="00745787"/>
    <w:rsid w:val="007464A8"/>
    <w:rsid w:val="00750EFD"/>
    <w:rsid w:val="007532EE"/>
    <w:rsid w:val="00760183"/>
    <w:rsid w:val="00764412"/>
    <w:rsid w:val="0076526C"/>
    <w:rsid w:val="0076527E"/>
    <w:rsid w:val="00765666"/>
    <w:rsid w:val="00770F7C"/>
    <w:rsid w:val="00774611"/>
    <w:rsid w:val="007769B9"/>
    <w:rsid w:val="00784155"/>
    <w:rsid w:val="00784497"/>
    <w:rsid w:val="007855A9"/>
    <w:rsid w:val="00790280"/>
    <w:rsid w:val="00792B49"/>
    <w:rsid w:val="0079342E"/>
    <w:rsid w:val="0079364E"/>
    <w:rsid w:val="00793F05"/>
    <w:rsid w:val="00795A04"/>
    <w:rsid w:val="007A0758"/>
    <w:rsid w:val="007A3BE5"/>
    <w:rsid w:val="007A5FA4"/>
    <w:rsid w:val="007A7869"/>
    <w:rsid w:val="007B3AC1"/>
    <w:rsid w:val="007B4893"/>
    <w:rsid w:val="007B5197"/>
    <w:rsid w:val="007C4657"/>
    <w:rsid w:val="007C589F"/>
    <w:rsid w:val="007C593D"/>
    <w:rsid w:val="007C5DA7"/>
    <w:rsid w:val="007D1563"/>
    <w:rsid w:val="007D4E9A"/>
    <w:rsid w:val="007D5667"/>
    <w:rsid w:val="007D7AEF"/>
    <w:rsid w:val="007E073D"/>
    <w:rsid w:val="007E1969"/>
    <w:rsid w:val="007E628B"/>
    <w:rsid w:val="007E7542"/>
    <w:rsid w:val="007F1A6B"/>
    <w:rsid w:val="007F2477"/>
    <w:rsid w:val="007F7247"/>
    <w:rsid w:val="00800D51"/>
    <w:rsid w:val="0080342F"/>
    <w:rsid w:val="008118C4"/>
    <w:rsid w:val="00811F46"/>
    <w:rsid w:val="00814C6C"/>
    <w:rsid w:val="00814CAA"/>
    <w:rsid w:val="008169AC"/>
    <w:rsid w:val="00817E39"/>
    <w:rsid w:val="0082462A"/>
    <w:rsid w:val="00840BB7"/>
    <w:rsid w:val="00843E80"/>
    <w:rsid w:val="00846552"/>
    <w:rsid w:val="00850981"/>
    <w:rsid w:val="00861A7C"/>
    <w:rsid w:val="00863B08"/>
    <w:rsid w:val="00873743"/>
    <w:rsid w:val="00875014"/>
    <w:rsid w:val="00877CCE"/>
    <w:rsid w:val="00881599"/>
    <w:rsid w:val="008853D1"/>
    <w:rsid w:val="00885D6A"/>
    <w:rsid w:val="00892782"/>
    <w:rsid w:val="00895D6F"/>
    <w:rsid w:val="008979E6"/>
    <w:rsid w:val="00897D38"/>
    <w:rsid w:val="008A05C7"/>
    <w:rsid w:val="008A7A95"/>
    <w:rsid w:val="008B115C"/>
    <w:rsid w:val="008B128D"/>
    <w:rsid w:val="008B2A22"/>
    <w:rsid w:val="008B2F5A"/>
    <w:rsid w:val="008B42C8"/>
    <w:rsid w:val="008B6DDC"/>
    <w:rsid w:val="008B75A3"/>
    <w:rsid w:val="008C0AD5"/>
    <w:rsid w:val="008D12CB"/>
    <w:rsid w:val="008D24E6"/>
    <w:rsid w:val="008D60E1"/>
    <w:rsid w:val="008D7D0A"/>
    <w:rsid w:val="008E01D5"/>
    <w:rsid w:val="008E157D"/>
    <w:rsid w:val="008E750E"/>
    <w:rsid w:val="009004AE"/>
    <w:rsid w:val="00914334"/>
    <w:rsid w:val="009166A3"/>
    <w:rsid w:val="00922DA3"/>
    <w:rsid w:val="00924B6B"/>
    <w:rsid w:val="0093230B"/>
    <w:rsid w:val="009433A9"/>
    <w:rsid w:val="00945406"/>
    <w:rsid w:val="0094548F"/>
    <w:rsid w:val="0095111A"/>
    <w:rsid w:val="00951DAF"/>
    <w:rsid w:val="009526D0"/>
    <w:rsid w:val="009536F2"/>
    <w:rsid w:val="0095474D"/>
    <w:rsid w:val="009571AC"/>
    <w:rsid w:val="00957939"/>
    <w:rsid w:val="00960175"/>
    <w:rsid w:val="0096096D"/>
    <w:rsid w:val="00962E48"/>
    <w:rsid w:val="00966566"/>
    <w:rsid w:val="0097071A"/>
    <w:rsid w:val="00974465"/>
    <w:rsid w:val="00983847"/>
    <w:rsid w:val="00991EEC"/>
    <w:rsid w:val="00995659"/>
    <w:rsid w:val="009969DC"/>
    <w:rsid w:val="009A28CB"/>
    <w:rsid w:val="009A29D8"/>
    <w:rsid w:val="009A36B2"/>
    <w:rsid w:val="009A3EFA"/>
    <w:rsid w:val="009A486B"/>
    <w:rsid w:val="009A48CB"/>
    <w:rsid w:val="009A5C6A"/>
    <w:rsid w:val="009A60A4"/>
    <w:rsid w:val="009A7F8E"/>
    <w:rsid w:val="009B6CDC"/>
    <w:rsid w:val="009B7F21"/>
    <w:rsid w:val="009C20CC"/>
    <w:rsid w:val="009C2880"/>
    <w:rsid w:val="009C2A84"/>
    <w:rsid w:val="009C2D62"/>
    <w:rsid w:val="009C2FE4"/>
    <w:rsid w:val="009C33A6"/>
    <w:rsid w:val="009C3893"/>
    <w:rsid w:val="009C627E"/>
    <w:rsid w:val="009C66B3"/>
    <w:rsid w:val="009D093A"/>
    <w:rsid w:val="009D1F82"/>
    <w:rsid w:val="009D2A71"/>
    <w:rsid w:val="009E0132"/>
    <w:rsid w:val="009E094C"/>
    <w:rsid w:val="009F17E0"/>
    <w:rsid w:val="009F4B77"/>
    <w:rsid w:val="009F7E25"/>
    <w:rsid w:val="00A017DE"/>
    <w:rsid w:val="00A02624"/>
    <w:rsid w:val="00A02D98"/>
    <w:rsid w:val="00A0300D"/>
    <w:rsid w:val="00A03DA1"/>
    <w:rsid w:val="00A04E92"/>
    <w:rsid w:val="00A0660C"/>
    <w:rsid w:val="00A10E79"/>
    <w:rsid w:val="00A13959"/>
    <w:rsid w:val="00A16007"/>
    <w:rsid w:val="00A1713B"/>
    <w:rsid w:val="00A203B6"/>
    <w:rsid w:val="00A2783B"/>
    <w:rsid w:val="00A27A14"/>
    <w:rsid w:val="00A30552"/>
    <w:rsid w:val="00A33AA1"/>
    <w:rsid w:val="00A3410E"/>
    <w:rsid w:val="00A36113"/>
    <w:rsid w:val="00A45CB7"/>
    <w:rsid w:val="00A52F51"/>
    <w:rsid w:val="00A53648"/>
    <w:rsid w:val="00A54D0F"/>
    <w:rsid w:val="00A54F3F"/>
    <w:rsid w:val="00A55FB2"/>
    <w:rsid w:val="00A61FDF"/>
    <w:rsid w:val="00A72A07"/>
    <w:rsid w:val="00A86ECB"/>
    <w:rsid w:val="00A90205"/>
    <w:rsid w:val="00A94F16"/>
    <w:rsid w:val="00A97B85"/>
    <w:rsid w:val="00A97F23"/>
    <w:rsid w:val="00AA0932"/>
    <w:rsid w:val="00AA09A2"/>
    <w:rsid w:val="00AA2CB6"/>
    <w:rsid w:val="00AA6264"/>
    <w:rsid w:val="00AA72F6"/>
    <w:rsid w:val="00AA7344"/>
    <w:rsid w:val="00AB06DA"/>
    <w:rsid w:val="00AB2F90"/>
    <w:rsid w:val="00AB42AB"/>
    <w:rsid w:val="00AC2E0B"/>
    <w:rsid w:val="00AC322A"/>
    <w:rsid w:val="00AC4895"/>
    <w:rsid w:val="00AD166A"/>
    <w:rsid w:val="00AD17CD"/>
    <w:rsid w:val="00AD2221"/>
    <w:rsid w:val="00AD7BD9"/>
    <w:rsid w:val="00AE05AA"/>
    <w:rsid w:val="00AE7145"/>
    <w:rsid w:val="00AF103A"/>
    <w:rsid w:val="00B0207B"/>
    <w:rsid w:val="00B02186"/>
    <w:rsid w:val="00B03C1B"/>
    <w:rsid w:val="00B041C5"/>
    <w:rsid w:val="00B041E3"/>
    <w:rsid w:val="00B042BC"/>
    <w:rsid w:val="00B06FCD"/>
    <w:rsid w:val="00B07FB8"/>
    <w:rsid w:val="00B107E9"/>
    <w:rsid w:val="00B12E4D"/>
    <w:rsid w:val="00B1401F"/>
    <w:rsid w:val="00B14F44"/>
    <w:rsid w:val="00B15459"/>
    <w:rsid w:val="00B16632"/>
    <w:rsid w:val="00B16821"/>
    <w:rsid w:val="00B20F64"/>
    <w:rsid w:val="00B218A7"/>
    <w:rsid w:val="00B22C9E"/>
    <w:rsid w:val="00B3355B"/>
    <w:rsid w:val="00B33C98"/>
    <w:rsid w:val="00B3656B"/>
    <w:rsid w:val="00B36F13"/>
    <w:rsid w:val="00B44246"/>
    <w:rsid w:val="00B46073"/>
    <w:rsid w:val="00B47BF9"/>
    <w:rsid w:val="00B50C91"/>
    <w:rsid w:val="00B57BB2"/>
    <w:rsid w:val="00B644FE"/>
    <w:rsid w:val="00B65443"/>
    <w:rsid w:val="00B66AFE"/>
    <w:rsid w:val="00B66BF9"/>
    <w:rsid w:val="00B67142"/>
    <w:rsid w:val="00B8295D"/>
    <w:rsid w:val="00B82B8E"/>
    <w:rsid w:val="00B9235D"/>
    <w:rsid w:val="00B93D2A"/>
    <w:rsid w:val="00B9413A"/>
    <w:rsid w:val="00B9478E"/>
    <w:rsid w:val="00B96A19"/>
    <w:rsid w:val="00B96A1A"/>
    <w:rsid w:val="00BA3E7D"/>
    <w:rsid w:val="00BA50B2"/>
    <w:rsid w:val="00BA5972"/>
    <w:rsid w:val="00BA79A9"/>
    <w:rsid w:val="00BB24B0"/>
    <w:rsid w:val="00BB7712"/>
    <w:rsid w:val="00BC147A"/>
    <w:rsid w:val="00BC2B86"/>
    <w:rsid w:val="00BC43F3"/>
    <w:rsid w:val="00BC46A1"/>
    <w:rsid w:val="00BC5951"/>
    <w:rsid w:val="00BD0607"/>
    <w:rsid w:val="00BD496A"/>
    <w:rsid w:val="00BD7660"/>
    <w:rsid w:val="00BE0666"/>
    <w:rsid w:val="00BE328E"/>
    <w:rsid w:val="00BF11D0"/>
    <w:rsid w:val="00BF2838"/>
    <w:rsid w:val="00BF333A"/>
    <w:rsid w:val="00BF4E0B"/>
    <w:rsid w:val="00BF5CB9"/>
    <w:rsid w:val="00C00CFC"/>
    <w:rsid w:val="00C017A5"/>
    <w:rsid w:val="00C01AA6"/>
    <w:rsid w:val="00C03710"/>
    <w:rsid w:val="00C05877"/>
    <w:rsid w:val="00C06F5F"/>
    <w:rsid w:val="00C07880"/>
    <w:rsid w:val="00C12EC2"/>
    <w:rsid w:val="00C12FBF"/>
    <w:rsid w:val="00C13B3D"/>
    <w:rsid w:val="00C179AE"/>
    <w:rsid w:val="00C20261"/>
    <w:rsid w:val="00C20EF5"/>
    <w:rsid w:val="00C20F37"/>
    <w:rsid w:val="00C23290"/>
    <w:rsid w:val="00C23864"/>
    <w:rsid w:val="00C2492E"/>
    <w:rsid w:val="00C24F5D"/>
    <w:rsid w:val="00C27E78"/>
    <w:rsid w:val="00C31779"/>
    <w:rsid w:val="00C31B2F"/>
    <w:rsid w:val="00C329D2"/>
    <w:rsid w:val="00C33026"/>
    <w:rsid w:val="00C41ADC"/>
    <w:rsid w:val="00C42DC6"/>
    <w:rsid w:val="00C439B9"/>
    <w:rsid w:val="00C46FB8"/>
    <w:rsid w:val="00C47008"/>
    <w:rsid w:val="00C517FF"/>
    <w:rsid w:val="00C526CD"/>
    <w:rsid w:val="00C53C61"/>
    <w:rsid w:val="00C55415"/>
    <w:rsid w:val="00C607A4"/>
    <w:rsid w:val="00C61EA6"/>
    <w:rsid w:val="00C635B0"/>
    <w:rsid w:val="00C726E5"/>
    <w:rsid w:val="00C74534"/>
    <w:rsid w:val="00C77451"/>
    <w:rsid w:val="00C80CC0"/>
    <w:rsid w:val="00C83346"/>
    <w:rsid w:val="00C83CCE"/>
    <w:rsid w:val="00C83EFF"/>
    <w:rsid w:val="00C84985"/>
    <w:rsid w:val="00C84CE3"/>
    <w:rsid w:val="00C84D54"/>
    <w:rsid w:val="00C9093E"/>
    <w:rsid w:val="00C91416"/>
    <w:rsid w:val="00C91564"/>
    <w:rsid w:val="00C919A8"/>
    <w:rsid w:val="00C95A68"/>
    <w:rsid w:val="00C97EC0"/>
    <w:rsid w:val="00CA20C8"/>
    <w:rsid w:val="00CA31AF"/>
    <w:rsid w:val="00CA367F"/>
    <w:rsid w:val="00CA62DA"/>
    <w:rsid w:val="00CA6E3B"/>
    <w:rsid w:val="00CA7BE6"/>
    <w:rsid w:val="00CB3AD8"/>
    <w:rsid w:val="00CB689E"/>
    <w:rsid w:val="00CB69C4"/>
    <w:rsid w:val="00CC18D2"/>
    <w:rsid w:val="00CC3E31"/>
    <w:rsid w:val="00CC4539"/>
    <w:rsid w:val="00CC5CBE"/>
    <w:rsid w:val="00CC6402"/>
    <w:rsid w:val="00CC7A07"/>
    <w:rsid w:val="00CD29F9"/>
    <w:rsid w:val="00CD33E7"/>
    <w:rsid w:val="00CE092E"/>
    <w:rsid w:val="00CE6880"/>
    <w:rsid w:val="00CE6FCA"/>
    <w:rsid w:val="00CF2E96"/>
    <w:rsid w:val="00CF3AF5"/>
    <w:rsid w:val="00CF5ED9"/>
    <w:rsid w:val="00D0208A"/>
    <w:rsid w:val="00D06F9C"/>
    <w:rsid w:val="00D11197"/>
    <w:rsid w:val="00D11213"/>
    <w:rsid w:val="00D116D0"/>
    <w:rsid w:val="00D2246C"/>
    <w:rsid w:val="00D23256"/>
    <w:rsid w:val="00D32448"/>
    <w:rsid w:val="00D33705"/>
    <w:rsid w:val="00D346F1"/>
    <w:rsid w:val="00D34FA9"/>
    <w:rsid w:val="00D35F04"/>
    <w:rsid w:val="00D36E3A"/>
    <w:rsid w:val="00D37866"/>
    <w:rsid w:val="00D423F3"/>
    <w:rsid w:val="00D42F09"/>
    <w:rsid w:val="00D447D3"/>
    <w:rsid w:val="00D455F4"/>
    <w:rsid w:val="00D53FA4"/>
    <w:rsid w:val="00D616EF"/>
    <w:rsid w:val="00D61C33"/>
    <w:rsid w:val="00D70C64"/>
    <w:rsid w:val="00D7344D"/>
    <w:rsid w:val="00D759AC"/>
    <w:rsid w:val="00D8118D"/>
    <w:rsid w:val="00D86086"/>
    <w:rsid w:val="00D862C2"/>
    <w:rsid w:val="00D866EF"/>
    <w:rsid w:val="00D904AE"/>
    <w:rsid w:val="00D91B25"/>
    <w:rsid w:val="00D91D14"/>
    <w:rsid w:val="00D93AC2"/>
    <w:rsid w:val="00D95227"/>
    <w:rsid w:val="00D964A7"/>
    <w:rsid w:val="00DA192B"/>
    <w:rsid w:val="00DA1A53"/>
    <w:rsid w:val="00DA3BF8"/>
    <w:rsid w:val="00DA6233"/>
    <w:rsid w:val="00DA7B2F"/>
    <w:rsid w:val="00DB20D3"/>
    <w:rsid w:val="00DB3CA9"/>
    <w:rsid w:val="00DC1B22"/>
    <w:rsid w:val="00DD21FE"/>
    <w:rsid w:val="00DE259F"/>
    <w:rsid w:val="00DE3771"/>
    <w:rsid w:val="00DE4135"/>
    <w:rsid w:val="00DE76E8"/>
    <w:rsid w:val="00DF59D6"/>
    <w:rsid w:val="00DF76F1"/>
    <w:rsid w:val="00E04200"/>
    <w:rsid w:val="00E1050E"/>
    <w:rsid w:val="00E11812"/>
    <w:rsid w:val="00E11DE2"/>
    <w:rsid w:val="00E144E4"/>
    <w:rsid w:val="00E15A62"/>
    <w:rsid w:val="00E25429"/>
    <w:rsid w:val="00E26659"/>
    <w:rsid w:val="00E31CF8"/>
    <w:rsid w:val="00E328A1"/>
    <w:rsid w:val="00E3383A"/>
    <w:rsid w:val="00E35CD4"/>
    <w:rsid w:val="00E374AC"/>
    <w:rsid w:val="00E435E8"/>
    <w:rsid w:val="00E50457"/>
    <w:rsid w:val="00E514B9"/>
    <w:rsid w:val="00E517B5"/>
    <w:rsid w:val="00E53628"/>
    <w:rsid w:val="00E56298"/>
    <w:rsid w:val="00E573C6"/>
    <w:rsid w:val="00E578AE"/>
    <w:rsid w:val="00E61731"/>
    <w:rsid w:val="00E64203"/>
    <w:rsid w:val="00E64E3D"/>
    <w:rsid w:val="00E660BA"/>
    <w:rsid w:val="00E7202A"/>
    <w:rsid w:val="00E72802"/>
    <w:rsid w:val="00E7371C"/>
    <w:rsid w:val="00E80E33"/>
    <w:rsid w:val="00E877FF"/>
    <w:rsid w:val="00E908D7"/>
    <w:rsid w:val="00E91D0F"/>
    <w:rsid w:val="00E92BE0"/>
    <w:rsid w:val="00E95D60"/>
    <w:rsid w:val="00E96BDB"/>
    <w:rsid w:val="00E97137"/>
    <w:rsid w:val="00EA07BE"/>
    <w:rsid w:val="00EA424B"/>
    <w:rsid w:val="00EB0E5B"/>
    <w:rsid w:val="00EB1252"/>
    <w:rsid w:val="00EB3262"/>
    <w:rsid w:val="00EB367C"/>
    <w:rsid w:val="00EB3B1C"/>
    <w:rsid w:val="00EB4A3C"/>
    <w:rsid w:val="00EB59B8"/>
    <w:rsid w:val="00EB6968"/>
    <w:rsid w:val="00EB6F49"/>
    <w:rsid w:val="00EC0840"/>
    <w:rsid w:val="00EC6DFE"/>
    <w:rsid w:val="00EC7824"/>
    <w:rsid w:val="00ED080B"/>
    <w:rsid w:val="00ED7284"/>
    <w:rsid w:val="00EE70EC"/>
    <w:rsid w:val="00EE7A89"/>
    <w:rsid w:val="00EF3B76"/>
    <w:rsid w:val="00EF421C"/>
    <w:rsid w:val="00EF4313"/>
    <w:rsid w:val="00EF73BF"/>
    <w:rsid w:val="00F008C0"/>
    <w:rsid w:val="00F010DD"/>
    <w:rsid w:val="00F02049"/>
    <w:rsid w:val="00F02394"/>
    <w:rsid w:val="00F02A00"/>
    <w:rsid w:val="00F10B42"/>
    <w:rsid w:val="00F145D2"/>
    <w:rsid w:val="00F1471C"/>
    <w:rsid w:val="00F147EA"/>
    <w:rsid w:val="00F15759"/>
    <w:rsid w:val="00F15F74"/>
    <w:rsid w:val="00F16B78"/>
    <w:rsid w:val="00F23C6D"/>
    <w:rsid w:val="00F24DB4"/>
    <w:rsid w:val="00F25CEB"/>
    <w:rsid w:val="00F30EC1"/>
    <w:rsid w:val="00F326BF"/>
    <w:rsid w:val="00F33B15"/>
    <w:rsid w:val="00F37B1D"/>
    <w:rsid w:val="00F43EE3"/>
    <w:rsid w:val="00F476E9"/>
    <w:rsid w:val="00F531B0"/>
    <w:rsid w:val="00F537F9"/>
    <w:rsid w:val="00F56584"/>
    <w:rsid w:val="00F6609E"/>
    <w:rsid w:val="00F67D1A"/>
    <w:rsid w:val="00F71EC4"/>
    <w:rsid w:val="00F73623"/>
    <w:rsid w:val="00F7701A"/>
    <w:rsid w:val="00F81304"/>
    <w:rsid w:val="00F8244C"/>
    <w:rsid w:val="00F84575"/>
    <w:rsid w:val="00F85556"/>
    <w:rsid w:val="00F90B54"/>
    <w:rsid w:val="00F95991"/>
    <w:rsid w:val="00FA0534"/>
    <w:rsid w:val="00FA08CD"/>
    <w:rsid w:val="00FA0D39"/>
    <w:rsid w:val="00FA0FE9"/>
    <w:rsid w:val="00FA1BB5"/>
    <w:rsid w:val="00FA222E"/>
    <w:rsid w:val="00FA2273"/>
    <w:rsid w:val="00FA58DB"/>
    <w:rsid w:val="00FB05EC"/>
    <w:rsid w:val="00FB0A91"/>
    <w:rsid w:val="00FB258B"/>
    <w:rsid w:val="00FB7132"/>
    <w:rsid w:val="00FC33DC"/>
    <w:rsid w:val="00FC5C2B"/>
    <w:rsid w:val="00FD00AA"/>
    <w:rsid w:val="00FD0F9F"/>
    <w:rsid w:val="00FD4CA1"/>
    <w:rsid w:val="00FD59A6"/>
    <w:rsid w:val="00FD5C12"/>
    <w:rsid w:val="00FE02E6"/>
    <w:rsid w:val="00FE06F9"/>
    <w:rsid w:val="00FE1322"/>
    <w:rsid w:val="00FE1362"/>
    <w:rsid w:val="00FE4502"/>
    <w:rsid w:val="00FF08FB"/>
    <w:rsid w:val="00FF1701"/>
    <w:rsid w:val="00FF2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,"/>
  <w:listSeparator w:val=";"/>
  <w14:docId w14:val="5E0F92CD"/>
  <w15:docId w15:val="{5799ED9E-E9C6-4B88-B2E7-51ACA0F7F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853D1"/>
    <w:pPr>
      <w:spacing w:after="200"/>
    </w:pPr>
    <w:rPr>
      <w:rFonts w:ascii="Calibri" w:eastAsia="Calibri" w:hAnsi="Calibri"/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5505F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435E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E435E8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rsid w:val="004667F3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semiHidden/>
    <w:rsid w:val="005505F8"/>
    <w:rPr>
      <w:rFonts w:ascii="Cambria" w:eastAsia="Times New Roman" w:hAnsi="Cambria" w:cs="Times New Roman"/>
      <w:b/>
      <w:bCs/>
      <w:i/>
      <w:iCs/>
      <w:sz w:val="28"/>
      <w:szCs w:val="28"/>
      <w:lang w:val="en-GB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86ECB"/>
    <w:rPr>
      <w:sz w:val="24"/>
      <w:szCs w:val="24"/>
      <w:lang w:val="en-GB" w:eastAsia="en-US"/>
    </w:rPr>
  </w:style>
  <w:style w:type="paragraph" w:customStyle="1" w:styleId="Textopredeterminado">
    <w:name w:val="Texto predeterminado"/>
    <w:basedOn w:val="Normal"/>
    <w:uiPriority w:val="99"/>
    <w:rsid w:val="00A86ECB"/>
    <w:pPr>
      <w:overflowPunct w:val="0"/>
      <w:autoSpaceDE w:val="0"/>
      <w:autoSpaceDN w:val="0"/>
      <w:adjustRightInd w:val="0"/>
      <w:spacing w:line="283" w:lineRule="exact"/>
      <w:ind w:left="567" w:right="851"/>
      <w:jc w:val="both"/>
      <w:textAlignment w:val="baseline"/>
    </w:pPr>
    <w:rPr>
      <w:rFonts w:ascii="Gill Sans" w:hAnsi="Gill Sans"/>
      <w:color w:val="000000"/>
      <w:szCs w:val="20"/>
      <w:lang w:val="es-ES_tradnl" w:eastAsia="es-ES"/>
    </w:rPr>
  </w:style>
  <w:style w:type="paragraph" w:customStyle="1" w:styleId="Default">
    <w:name w:val="Default"/>
    <w:rsid w:val="00103FA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Pa6">
    <w:name w:val="Pa6"/>
    <w:basedOn w:val="Default"/>
    <w:next w:val="Default"/>
    <w:uiPriority w:val="99"/>
    <w:rsid w:val="00103FA5"/>
    <w:pPr>
      <w:spacing w:line="20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103FA5"/>
    <w:pPr>
      <w:spacing w:line="201" w:lineRule="atLeast"/>
    </w:pPr>
    <w:rPr>
      <w:color w:val="auto"/>
    </w:rPr>
  </w:style>
  <w:style w:type="paragraph" w:styleId="Prrafodelista">
    <w:name w:val="List Paragraph"/>
    <w:basedOn w:val="Normal"/>
    <w:uiPriority w:val="34"/>
    <w:qFormat/>
    <w:rsid w:val="00F008C0"/>
    <w:pPr>
      <w:spacing w:after="0"/>
      <w:ind w:left="720"/>
      <w:contextualSpacing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Lista">
    <w:name w:val="List"/>
    <w:basedOn w:val="Normal"/>
    <w:uiPriority w:val="99"/>
    <w:unhideWhenUsed/>
    <w:rsid w:val="00F008C0"/>
    <w:pPr>
      <w:spacing w:line="276" w:lineRule="auto"/>
      <w:ind w:left="283" w:hanging="283"/>
      <w:contextualSpacing/>
    </w:pPr>
    <w:rPr>
      <w:rFonts w:eastAsia="Times New Roman"/>
      <w:lang w:eastAsia="es-ES"/>
    </w:rPr>
  </w:style>
  <w:style w:type="paragraph" w:customStyle="1" w:styleId="Pa8">
    <w:name w:val="Pa8"/>
    <w:basedOn w:val="Normal"/>
    <w:next w:val="Normal"/>
    <w:uiPriority w:val="99"/>
    <w:rsid w:val="00F008C0"/>
    <w:pPr>
      <w:widowControl w:val="0"/>
      <w:autoSpaceDE w:val="0"/>
      <w:autoSpaceDN w:val="0"/>
      <w:adjustRightInd w:val="0"/>
      <w:spacing w:after="0" w:line="201" w:lineRule="atLeast"/>
    </w:pPr>
    <w:rPr>
      <w:rFonts w:ascii="Arial" w:eastAsia="Times New Roman" w:hAnsi="Arial" w:cs="Arial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F008C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rsid w:val="00F008C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008C0"/>
    <w:rPr>
      <w:rFonts w:ascii="Tahoma" w:eastAsia="Calibri" w:hAnsi="Tahoma" w:cs="Tahoma"/>
      <w:sz w:val="16"/>
      <w:szCs w:val="16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A0B12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7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4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9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4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27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50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68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93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89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7837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9849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98391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967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37830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3363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40562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4453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3676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963217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22813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693887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5999155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0792128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8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17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240833">
              <w:marLeft w:val="0"/>
              <w:marRight w:val="0"/>
              <w:marTop w:val="192"/>
              <w:marBottom w:val="1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64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631336">
                      <w:marLeft w:val="24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38457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0362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8381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3965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0949758">
                                          <w:marLeft w:val="0"/>
                                          <w:marRight w:val="0"/>
                                          <w:marTop w:val="77"/>
                                          <w:marBottom w:val="191"/>
                                          <w:divBdr>
                                            <w:top w:val="single" w:sz="2" w:space="17" w:color="DFDFDF"/>
                                            <w:left w:val="single" w:sz="2" w:space="22" w:color="DFDFDF"/>
                                            <w:bottom w:val="single" w:sz="2" w:space="18" w:color="DFDFDF"/>
                                            <w:right w:val="single" w:sz="2" w:space="22" w:color="DFDFDF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7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647471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94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75994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98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189080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15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11423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784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9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5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2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456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65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585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6902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8649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547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9485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8251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2803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6916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7687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43705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23918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1091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59550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926512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675690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721477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286908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820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2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589692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00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615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0636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5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6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01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38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98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18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812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1727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9567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8651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845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2323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05682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89810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1145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18811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258208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15691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797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04924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722137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6707946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4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054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62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0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603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4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572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624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0398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441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363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3691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86273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7247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745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1559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45496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06394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2096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92968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26850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713273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4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18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02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5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20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479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767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2779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2642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43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1565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219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87683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8081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947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7625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13739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90037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84396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34564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963957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632145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4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6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130589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9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703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66911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662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850899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46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26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49657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10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763499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62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75897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94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05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813993">
              <w:marLeft w:val="0"/>
              <w:marRight w:val="0"/>
              <w:marTop w:val="192"/>
              <w:marBottom w:val="1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1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942578">
                      <w:marLeft w:val="24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98666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52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9998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757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679366">
                                          <w:marLeft w:val="0"/>
                                          <w:marRight w:val="0"/>
                                          <w:marTop w:val="77"/>
                                          <w:marBottom w:val="191"/>
                                          <w:divBdr>
                                            <w:top w:val="single" w:sz="2" w:space="17" w:color="DFDFDF"/>
                                            <w:left w:val="single" w:sz="2" w:space="22" w:color="DFDFDF"/>
                                            <w:bottom w:val="single" w:sz="2" w:space="18" w:color="DFDFDF"/>
                                            <w:right w:val="single" w:sz="2" w:space="22" w:color="DFDFDF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lantillas_SPEE\formularios\cart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32307-42E8-4F10-A3EA-95D840B4C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</Template>
  <TotalTime>8</TotalTime>
  <Pages>4</Pages>
  <Words>379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Wrox Press Ltd</Company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sgro034</dc:creator>
  <cp:lastModifiedBy>sgro221</cp:lastModifiedBy>
  <cp:revision>5</cp:revision>
  <cp:lastPrinted>2022-04-20T08:44:00Z</cp:lastPrinted>
  <dcterms:created xsi:type="dcterms:W3CDTF">2026-05-12T11:22:00Z</dcterms:created>
  <dcterms:modified xsi:type="dcterms:W3CDTF">2026-05-14T09:54:00Z</dcterms:modified>
</cp:coreProperties>
</file>